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545E1B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7B1F972C" w:rsidR="009112C6" w:rsidRPr="00A55752" w:rsidRDefault="001471D2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471D2">
                              <w:rPr>
                                <w:b/>
                                <w:szCs w:val="28"/>
                              </w:rPr>
                              <w:t>О принятии в первом чтении Порядка временного отстранения муниципального служащего Думы Александровского муниципального округа от исполнения должностных обязанностей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1A2A8DD8" w14:textId="7B1F972C" w:rsidR="009112C6" w:rsidRPr="00A55752" w:rsidRDefault="001471D2" w:rsidP="009112C6">
                      <w:pPr>
                        <w:rPr>
                          <w:b/>
                          <w:szCs w:val="28"/>
                        </w:rPr>
                      </w:pPr>
                      <w:r w:rsidRPr="001471D2">
                        <w:rPr>
                          <w:b/>
                          <w:szCs w:val="28"/>
                        </w:rPr>
                        <w:t>О принятии в первом чтении Порядка временного отстранения муниципального служащего Думы Александровского муниципального округа от исполнения должностных обязанностей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16C0B89" w:rsidR="008E0D07" w:rsidRPr="009101E3" w:rsidRDefault="001471D2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16C0B89" w:rsidR="008E0D07" w:rsidRPr="009101E3" w:rsidRDefault="001471D2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FC619F0" w:rsidR="008E0D07" w:rsidRPr="009101E3" w:rsidRDefault="00C37C21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13B25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913B25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12B9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FC619F0" w:rsidR="008E0D07" w:rsidRPr="009101E3" w:rsidRDefault="00C37C21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13B25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913B25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6872ADA6" w:rsidR="002E3BE0" w:rsidRPr="001471D2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1471D2">
        <w:rPr>
          <w:szCs w:val="28"/>
        </w:rPr>
        <w:t>В соответствии</w:t>
      </w:r>
      <w:r w:rsidR="00FC185F" w:rsidRPr="001471D2">
        <w:rPr>
          <w:szCs w:val="28"/>
        </w:rPr>
        <w:t xml:space="preserve"> с</w:t>
      </w:r>
      <w:r w:rsidR="001471D2" w:rsidRPr="001471D2">
        <w:rPr>
          <w:szCs w:val="28"/>
        </w:rPr>
        <w:t xml:space="preserve"> федеральными законами от 25.12.2008 № 273-ФЗ «О противодействии коррупции», от 27.05.2003 № 25-ФЗ «О муниципальной службе в Российской Федерации», законом Пермского края от 27.07.2004 № 228-ПК «О муниципальной службе в Пермском крае»</w:t>
      </w:r>
      <w:r w:rsidR="006D1BBC" w:rsidRPr="001471D2">
        <w:rPr>
          <w:szCs w:val="28"/>
        </w:rPr>
        <w:t xml:space="preserve">, </w:t>
      </w:r>
      <w:r w:rsidR="002E3BE0" w:rsidRPr="001471D2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1471D2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471D2">
        <w:rPr>
          <w:b/>
          <w:caps/>
          <w:szCs w:val="28"/>
        </w:rPr>
        <w:t>решает:</w:t>
      </w:r>
    </w:p>
    <w:p w14:paraId="4D91EAB2" w14:textId="77777777" w:rsidR="001471D2" w:rsidRPr="001471D2" w:rsidRDefault="00432C98" w:rsidP="001471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1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1471D2" w:rsidRPr="001471D2">
        <w:rPr>
          <w:rFonts w:ascii="Times New Roman" w:hAnsi="Times New Roman" w:cs="Times New Roman"/>
          <w:sz w:val="28"/>
          <w:szCs w:val="28"/>
        </w:rPr>
        <w:t xml:space="preserve">Принять в первом чтении </w:t>
      </w:r>
      <w:r w:rsidR="001471D2" w:rsidRPr="001471D2">
        <w:rPr>
          <w:rFonts w:ascii="Times New Roman" w:eastAsia="Calibri" w:hAnsi="Times New Roman" w:cs="Times New Roman"/>
          <w:sz w:val="28"/>
          <w:szCs w:val="28"/>
        </w:rPr>
        <w:t>Порядок временного отстранения муниципального служащего Думы Александровского муниципального округа от исполнения должностных обязанностей, согласно Приложению к настоящему решению</w:t>
      </w:r>
      <w:r w:rsidR="001471D2" w:rsidRPr="001471D2">
        <w:rPr>
          <w:rFonts w:ascii="Times New Roman" w:hAnsi="Times New Roman" w:cs="Times New Roman"/>
          <w:sz w:val="28"/>
          <w:szCs w:val="28"/>
        </w:rPr>
        <w:t>.</w:t>
      </w:r>
    </w:p>
    <w:p w14:paraId="0A15194C" w14:textId="5C941472" w:rsidR="00472DEA" w:rsidRPr="001471D2" w:rsidRDefault="001471D2" w:rsidP="001471D2">
      <w:pPr>
        <w:pStyle w:val="ConsNormal"/>
        <w:widowControl/>
        <w:ind w:righ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71D2">
        <w:rPr>
          <w:rFonts w:ascii="Times New Roman" w:eastAsia="Calibri" w:hAnsi="Times New Roman" w:cs="Times New Roman"/>
          <w:sz w:val="28"/>
          <w:szCs w:val="28"/>
        </w:rPr>
        <w:t>2. Создать рабочую группу для подготовки проекта решения Думы Александровского муниципального округа «Об утверждении Порядка временного отстранения муниципального служащего Думы Александровского муниципального округа от исполнения должностных обязанностей</w:t>
      </w:r>
      <w:r w:rsidRPr="001471D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1471D2">
        <w:rPr>
          <w:rFonts w:ascii="Times New Roman" w:eastAsia="Calibri" w:hAnsi="Times New Roman" w:cs="Times New Roman"/>
          <w:sz w:val="28"/>
          <w:szCs w:val="28"/>
        </w:rPr>
        <w:t xml:space="preserve"> ко второму чтению в составе:</w:t>
      </w:r>
    </w:p>
    <w:p w14:paraId="24F0C227" w14:textId="77777777" w:rsidR="001471D2" w:rsidRPr="001471D2" w:rsidRDefault="001471D2" w:rsidP="001471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471D2">
        <w:rPr>
          <w:szCs w:val="28"/>
        </w:rPr>
        <w:t xml:space="preserve">- Горюнова В.Д., </w:t>
      </w:r>
      <w:bookmarkStart w:id="0" w:name="_Hlk190784693"/>
      <w:r w:rsidRPr="001471D2">
        <w:rPr>
          <w:szCs w:val="28"/>
        </w:rPr>
        <w:t>депутат Думы по избирательному округу № 1</w:t>
      </w:r>
      <w:bookmarkEnd w:id="0"/>
      <w:r w:rsidRPr="001471D2">
        <w:rPr>
          <w:szCs w:val="28"/>
        </w:rPr>
        <w:t>;</w:t>
      </w:r>
    </w:p>
    <w:p w14:paraId="43552663" w14:textId="77777777" w:rsidR="001471D2" w:rsidRPr="001471D2" w:rsidRDefault="001471D2" w:rsidP="001471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471D2">
        <w:rPr>
          <w:szCs w:val="28"/>
        </w:rPr>
        <w:t>- Косожихин В.И., председатель Думы Александровского муниципального округа;</w:t>
      </w:r>
    </w:p>
    <w:p w14:paraId="34AE8F9A" w14:textId="77777777" w:rsidR="001471D2" w:rsidRPr="001471D2" w:rsidRDefault="001471D2" w:rsidP="001471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471D2">
        <w:rPr>
          <w:szCs w:val="28"/>
        </w:rPr>
        <w:t>- Лопатина В.С., депутат Думы по избирательному округу № 12;</w:t>
      </w:r>
    </w:p>
    <w:p w14:paraId="27C7CAD5" w14:textId="77777777" w:rsidR="001471D2" w:rsidRPr="001471D2" w:rsidRDefault="001471D2" w:rsidP="001471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471D2">
        <w:rPr>
          <w:szCs w:val="28"/>
        </w:rPr>
        <w:t>- Донских Д.С., заместитель начальника юридического отдела администрации округа;</w:t>
      </w:r>
    </w:p>
    <w:p w14:paraId="36BD1696" w14:textId="77777777" w:rsidR="001471D2" w:rsidRPr="001471D2" w:rsidRDefault="001471D2" w:rsidP="001471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471D2">
        <w:rPr>
          <w:szCs w:val="28"/>
        </w:rPr>
        <w:t>- Усс Л.Я., депутат Думы по избирательному округу № 8;</w:t>
      </w:r>
    </w:p>
    <w:p w14:paraId="0F183DBB" w14:textId="77777777" w:rsidR="001471D2" w:rsidRPr="001471D2" w:rsidRDefault="001471D2" w:rsidP="001471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471D2">
        <w:rPr>
          <w:szCs w:val="28"/>
        </w:rPr>
        <w:t>- Фатыхова Е.В., депутат Думы по избирательному округу № 2.</w:t>
      </w:r>
    </w:p>
    <w:p w14:paraId="3004DC1E" w14:textId="77777777" w:rsidR="001471D2" w:rsidRPr="001471D2" w:rsidRDefault="001471D2" w:rsidP="001471D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1471D2">
        <w:rPr>
          <w:rFonts w:eastAsia="Calibri"/>
          <w:bCs/>
          <w:szCs w:val="28"/>
        </w:rPr>
        <w:lastRenderedPageBreak/>
        <w:t>3. Установить, что поправки к указанному проекту направляются в аппарат Думы Александровского муниципального округа в письменном виде до 05.09.2025 по адресу: г. Александровск, ул. Ленина, 20а, кабинет 41.</w:t>
      </w:r>
    </w:p>
    <w:p w14:paraId="457D32AE" w14:textId="77777777" w:rsidR="001471D2" w:rsidRPr="001471D2" w:rsidRDefault="001471D2" w:rsidP="001471D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1471D2">
        <w:rPr>
          <w:rFonts w:eastAsia="Calibri"/>
          <w:bCs/>
          <w:szCs w:val="28"/>
        </w:rPr>
        <w:t>4. Настоящее решение вступает в силу со дня подписания.</w:t>
      </w:r>
    </w:p>
    <w:p w14:paraId="5774ED08" w14:textId="77777777" w:rsidR="001471D2" w:rsidRPr="001471D2" w:rsidRDefault="001471D2" w:rsidP="001471D2">
      <w:pPr>
        <w:pStyle w:val="ConsNormal"/>
        <w:widowControl/>
        <w:ind w:right="0" w:firstLine="709"/>
        <w:jc w:val="both"/>
        <w:rPr>
          <w:sz w:val="28"/>
          <w:szCs w:val="28"/>
        </w:rPr>
      </w:pPr>
    </w:p>
    <w:p w14:paraId="66782A6F" w14:textId="77777777" w:rsidR="00472DEA" w:rsidRPr="001471D2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1471D2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1471D2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1471D2">
        <w:rPr>
          <w:szCs w:val="28"/>
        </w:rPr>
        <w:t>Председатель Думы</w:t>
      </w:r>
    </w:p>
    <w:p w14:paraId="4E8A6392" w14:textId="2173917E" w:rsidR="00472DEA" w:rsidRPr="001471D2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1471D2">
        <w:rPr>
          <w:szCs w:val="28"/>
        </w:rPr>
        <w:t>Александровского муниципального округа</w:t>
      </w:r>
      <w:r w:rsidRPr="001471D2">
        <w:rPr>
          <w:szCs w:val="28"/>
        </w:rPr>
        <w:tab/>
      </w:r>
      <w:r w:rsidRPr="001471D2">
        <w:rPr>
          <w:szCs w:val="28"/>
        </w:rPr>
        <w:tab/>
      </w:r>
      <w:r w:rsidRPr="001471D2">
        <w:rPr>
          <w:szCs w:val="28"/>
        </w:rPr>
        <w:tab/>
      </w:r>
      <w:r w:rsidR="005D1B72" w:rsidRPr="001471D2">
        <w:rPr>
          <w:szCs w:val="28"/>
        </w:rPr>
        <w:t xml:space="preserve">    </w:t>
      </w:r>
      <w:r w:rsidRPr="001471D2">
        <w:rPr>
          <w:szCs w:val="28"/>
        </w:rPr>
        <w:t>В.И. Косожихин</w:t>
      </w:r>
    </w:p>
    <w:sectPr w:rsidR="00472DEA" w:rsidRPr="001471D2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CC008" w14:textId="77777777" w:rsidR="008E1625" w:rsidRDefault="008E1625">
      <w:r>
        <w:separator/>
      </w:r>
    </w:p>
    <w:p w14:paraId="613FDEE0" w14:textId="77777777" w:rsidR="008E1625" w:rsidRDefault="008E1625"/>
  </w:endnote>
  <w:endnote w:type="continuationSeparator" w:id="0">
    <w:p w14:paraId="07266B62" w14:textId="77777777" w:rsidR="008E1625" w:rsidRDefault="008E1625">
      <w:r>
        <w:continuationSeparator/>
      </w:r>
    </w:p>
    <w:p w14:paraId="67F24466" w14:textId="77777777" w:rsidR="008E1625" w:rsidRDefault="008E16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44F8F" w14:textId="77777777" w:rsidR="008E1625" w:rsidRDefault="008E1625">
      <w:r>
        <w:separator/>
      </w:r>
    </w:p>
    <w:p w14:paraId="590CEDC0" w14:textId="77777777" w:rsidR="008E1625" w:rsidRDefault="008E1625"/>
  </w:footnote>
  <w:footnote w:type="continuationSeparator" w:id="0">
    <w:p w14:paraId="71069E7F" w14:textId="77777777" w:rsidR="008E1625" w:rsidRDefault="008E1625">
      <w:r>
        <w:continuationSeparator/>
      </w:r>
    </w:p>
    <w:p w14:paraId="25FB6E44" w14:textId="77777777" w:rsidR="008E1625" w:rsidRDefault="008E16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471D2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1625"/>
    <w:rsid w:val="008E5FB3"/>
    <w:rsid w:val="00902EBF"/>
    <w:rsid w:val="009060C9"/>
    <w:rsid w:val="009101E3"/>
    <w:rsid w:val="009112C6"/>
    <w:rsid w:val="00913B25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AE0C26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61644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27D27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2025-08-20T03:31:00Z</dcterms:created>
  <dcterms:modified xsi:type="dcterms:W3CDTF">2025-08-20T03:35:00Z</dcterms:modified>
</cp:coreProperties>
</file>