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74BEBCF2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51958" cy="1095153"/>
                <wp:effectExtent l="0" t="0" r="15240" b="1016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1958" cy="1095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3374D935" w:rsidR="002859FA" w:rsidRPr="00BE165F" w:rsidRDefault="006078A2" w:rsidP="002859FA">
                            <w:pPr>
                              <w:rPr>
                                <w:szCs w:val="32"/>
                              </w:rPr>
                            </w:pPr>
                            <w:r w:rsidRPr="00BE165F">
                              <w:rPr>
                                <w:b/>
                                <w:szCs w:val="32"/>
                              </w:rPr>
                              <w:t xml:space="preserve">О </w:t>
                            </w:r>
                            <w:r w:rsidR="00CE1F2B" w:rsidRPr="00CE1F2B">
                              <w:rPr>
                                <w:b/>
                                <w:szCs w:val="32"/>
                              </w:rPr>
                              <w:t>создании депутатского объединения Всероссийской политической партии «Единая Россия» в Думе Александровского муниципального округа II созыва</w:t>
                            </w:r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40.3pt;height:86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" filled="f" stroked="f">
                <v:textbox inset="0,0,0,0">
                  <w:txbxContent>
                    <w:p w14:paraId="0C111008" w14:textId="3374D935" w:rsidR="002859FA" w:rsidRPr="00BE165F" w:rsidRDefault="006078A2" w:rsidP="002859FA">
                      <w:pPr>
                        <w:rPr>
                          <w:szCs w:val="32"/>
                        </w:rPr>
                      </w:pPr>
                      <w:r w:rsidRPr="00BE165F">
                        <w:rPr>
                          <w:b/>
                          <w:szCs w:val="32"/>
                        </w:rPr>
                        <w:t xml:space="preserve">О </w:t>
                      </w:r>
                      <w:r w:rsidR="00CE1F2B" w:rsidRPr="00CE1F2B">
                        <w:rPr>
                          <w:b/>
                          <w:szCs w:val="32"/>
                        </w:rPr>
                        <w:t>создании депутатского объединения Всероссийской политической партии «Единая Россия» в Думе Александровского муниципального округа II созыва</w:t>
                      </w:r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980EC20" w:rsidR="008E0D07" w:rsidRPr="009101E3" w:rsidRDefault="00CE1F2B" w:rsidP="00CE1F2B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6980EC20" w:rsidR="008E0D07" w:rsidRPr="009101E3" w:rsidRDefault="00CE1F2B" w:rsidP="00CE1F2B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66CCE95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25.09.2024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66CCE95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25.09.2024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Pr="00CE1F2B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0109D09F" w:rsidR="002E3BE0" w:rsidRPr="00CE1F2B" w:rsidRDefault="00CE1F2B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CE1F2B">
        <w:rPr>
          <w:bCs/>
          <w:szCs w:val="28"/>
        </w:rPr>
        <w:t>На основании части 15 статьи 21 Устава Александровского муниципального района, в соответствии с пунктом 8 Положения о Думе Александровского муниципального округа, утвержденного решением Думы Александровского муниципального округа от 16.10.2019 № 8</w:t>
      </w:r>
      <w:r w:rsidR="006D1BBC" w:rsidRPr="00CE1F2B">
        <w:rPr>
          <w:szCs w:val="28"/>
        </w:rPr>
        <w:t xml:space="preserve">, </w:t>
      </w:r>
      <w:r w:rsidR="002E3BE0" w:rsidRPr="00CE1F2B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CE1F2B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CE1F2B">
        <w:rPr>
          <w:b/>
          <w:caps/>
          <w:szCs w:val="28"/>
        </w:rPr>
        <w:t>решает:</w:t>
      </w:r>
    </w:p>
    <w:p w14:paraId="52291DE7" w14:textId="2C4EC7AF" w:rsidR="00CE1F2B" w:rsidRPr="00CE1F2B" w:rsidRDefault="00432C98" w:rsidP="00CE1F2B">
      <w:pPr>
        <w:pStyle w:val="2"/>
        <w:spacing w:after="0" w:line="240" w:lineRule="auto"/>
        <w:ind w:firstLine="709"/>
        <w:jc w:val="both"/>
        <w:rPr>
          <w:szCs w:val="28"/>
        </w:rPr>
      </w:pPr>
      <w:r w:rsidRPr="00CE1F2B">
        <w:rPr>
          <w:bCs/>
          <w:color w:val="000000"/>
          <w:szCs w:val="28"/>
        </w:rPr>
        <w:t>1</w:t>
      </w:r>
      <w:r w:rsidR="00CE1F2B" w:rsidRPr="00CE1F2B">
        <w:rPr>
          <w:szCs w:val="28"/>
        </w:rPr>
        <w:t xml:space="preserve"> Создать депутатское объединение Всероссийской политической партии «Единая Россия» в Думе Александровского муниципального округа II созыва в количестве _</w:t>
      </w:r>
      <w:r w:rsidR="00CE1F2B" w:rsidRPr="00CE1F2B">
        <w:rPr>
          <w:szCs w:val="28"/>
          <w:u w:val="single"/>
        </w:rPr>
        <w:t>1</w:t>
      </w:r>
      <w:r w:rsidR="008158EF">
        <w:rPr>
          <w:szCs w:val="28"/>
          <w:u w:val="single"/>
        </w:rPr>
        <w:t>4</w:t>
      </w:r>
      <w:r w:rsidR="00CE1F2B" w:rsidRPr="00CE1F2B">
        <w:rPr>
          <w:szCs w:val="28"/>
        </w:rPr>
        <w:t>_ человек в следующем составе:</w:t>
      </w:r>
    </w:p>
    <w:p w14:paraId="0E6D015C" w14:textId="77777777" w:rsidR="00CE1F2B" w:rsidRPr="00CE1F2B" w:rsidRDefault="00CE1F2B" w:rsidP="00CE1F2B">
      <w:pPr>
        <w:pStyle w:val="af5"/>
        <w:ind w:left="714"/>
      </w:pPr>
      <w:r w:rsidRPr="00CE1F2B">
        <w:t>- Горюнова Виктория Дмитриевна</w:t>
      </w:r>
    </w:p>
    <w:p w14:paraId="06D9E31E" w14:textId="77777777" w:rsidR="00CE1F2B" w:rsidRPr="00CE1F2B" w:rsidRDefault="00CE1F2B" w:rsidP="00CE1F2B">
      <w:pPr>
        <w:pStyle w:val="af5"/>
        <w:ind w:left="714"/>
      </w:pPr>
      <w:r w:rsidRPr="00CE1F2B">
        <w:t xml:space="preserve">- </w:t>
      </w:r>
      <w:proofErr w:type="spellStart"/>
      <w:r w:rsidRPr="00CE1F2B">
        <w:t>Фатыхова</w:t>
      </w:r>
      <w:proofErr w:type="spellEnd"/>
      <w:r w:rsidRPr="00CE1F2B">
        <w:t xml:space="preserve"> Екатерина Владимировна</w:t>
      </w:r>
    </w:p>
    <w:p w14:paraId="6FEAAE51" w14:textId="77777777" w:rsidR="00CE1F2B" w:rsidRDefault="00CE1F2B" w:rsidP="00CE1F2B">
      <w:pPr>
        <w:pStyle w:val="af5"/>
        <w:ind w:left="714"/>
      </w:pPr>
      <w:r w:rsidRPr="00CE1F2B">
        <w:t>- Яновский Сергей Михайлович</w:t>
      </w:r>
    </w:p>
    <w:p w14:paraId="2D6DA225" w14:textId="0878E3F9" w:rsidR="008158EF" w:rsidRPr="00CE1F2B" w:rsidRDefault="008158EF" w:rsidP="00CE1F2B">
      <w:pPr>
        <w:pStyle w:val="af5"/>
        <w:ind w:left="714"/>
      </w:pPr>
      <w:r>
        <w:t>- Сидорова Елена Владимировна</w:t>
      </w:r>
    </w:p>
    <w:p w14:paraId="192E5104" w14:textId="77777777" w:rsidR="00CE1F2B" w:rsidRPr="00CE1F2B" w:rsidRDefault="00CE1F2B" w:rsidP="00CE1F2B">
      <w:pPr>
        <w:pStyle w:val="af5"/>
        <w:ind w:left="714"/>
      </w:pPr>
      <w:r w:rsidRPr="00CE1F2B">
        <w:t xml:space="preserve">- </w:t>
      </w:r>
      <w:proofErr w:type="spellStart"/>
      <w:r w:rsidRPr="00CE1F2B">
        <w:t>Косожихин</w:t>
      </w:r>
      <w:proofErr w:type="spellEnd"/>
      <w:r w:rsidRPr="00CE1F2B">
        <w:t xml:space="preserve"> Владимир Иванович</w:t>
      </w:r>
    </w:p>
    <w:p w14:paraId="20E6B609" w14:textId="77777777" w:rsidR="00CE1F2B" w:rsidRPr="00CE1F2B" w:rsidRDefault="00CE1F2B" w:rsidP="00CE1F2B">
      <w:pPr>
        <w:pStyle w:val="af5"/>
        <w:ind w:left="714"/>
      </w:pPr>
      <w:r w:rsidRPr="00CE1F2B">
        <w:t>- Виль Олеся Михайловна</w:t>
      </w:r>
    </w:p>
    <w:p w14:paraId="4DE237DB" w14:textId="77777777" w:rsidR="00CE1F2B" w:rsidRPr="00CE1F2B" w:rsidRDefault="00CE1F2B" w:rsidP="00CE1F2B">
      <w:pPr>
        <w:pStyle w:val="af5"/>
        <w:ind w:left="714"/>
      </w:pPr>
      <w:r w:rsidRPr="00CE1F2B">
        <w:t xml:space="preserve">- </w:t>
      </w:r>
      <w:proofErr w:type="spellStart"/>
      <w:r w:rsidRPr="00CE1F2B">
        <w:t>Переплеснин</w:t>
      </w:r>
      <w:proofErr w:type="spellEnd"/>
      <w:r w:rsidRPr="00CE1F2B">
        <w:t xml:space="preserve"> Владислав Иванович</w:t>
      </w:r>
    </w:p>
    <w:p w14:paraId="7A85BC6C" w14:textId="77777777" w:rsidR="00CE1F2B" w:rsidRPr="00CE1F2B" w:rsidRDefault="00CE1F2B" w:rsidP="00CE1F2B">
      <w:pPr>
        <w:pStyle w:val="af5"/>
        <w:ind w:left="714"/>
      </w:pPr>
      <w:r w:rsidRPr="00CE1F2B">
        <w:t>- Усс Лариса Яновна</w:t>
      </w:r>
    </w:p>
    <w:p w14:paraId="779A82B4" w14:textId="77777777" w:rsidR="00CE1F2B" w:rsidRPr="00CE1F2B" w:rsidRDefault="00CE1F2B" w:rsidP="00CE1F2B">
      <w:pPr>
        <w:pStyle w:val="af5"/>
        <w:ind w:left="714"/>
      </w:pPr>
      <w:r w:rsidRPr="00CE1F2B">
        <w:t>- Майорова Светлана Викторовна</w:t>
      </w:r>
    </w:p>
    <w:p w14:paraId="7D951CD0" w14:textId="77777777" w:rsidR="00CE1F2B" w:rsidRPr="00CE1F2B" w:rsidRDefault="00CE1F2B" w:rsidP="00CE1F2B">
      <w:pPr>
        <w:pStyle w:val="af5"/>
        <w:tabs>
          <w:tab w:val="left" w:pos="851"/>
        </w:tabs>
        <w:ind w:left="714"/>
      </w:pPr>
      <w:r w:rsidRPr="00CE1F2B">
        <w:t>- Батурина Оксана Алексеевна</w:t>
      </w:r>
    </w:p>
    <w:p w14:paraId="5C7F4747" w14:textId="77777777" w:rsidR="00CE1F2B" w:rsidRPr="00CE1F2B" w:rsidRDefault="00CE1F2B" w:rsidP="00CE1F2B">
      <w:pPr>
        <w:pStyle w:val="af5"/>
        <w:tabs>
          <w:tab w:val="left" w:pos="851"/>
        </w:tabs>
        <w:ind w:left="714"/>
      </w:pPr>
      <w:r w:rsidRPr="00CE1F2B">
        <w:t>- Лопатина Вероника Сергеевна</w:t>
      </w:r>
    </w:p>
    <w:p w14:paraId="19DE6867" w14:textId="77777777" w:rsidR="00CE1F2B" w:rsidRPr="00CE1F2B" w:rsidRDefault="00CE1F2B" w:rsidP="00CE1F2B">
      <w:pPr>
        <w:pStyle w:val="af5"/>
        <w:tabs>
          <w:tab w:val="left" w:pos="851"/>
        </w:tabs>
        <w:ind w:left="714"/>
      </w:pPr>
      <w:r w:rsidRPr="00CE1F2B">
        <w:t>- Окатьев Александр Викторович</w:t>
      </w:r>
    </w:p>
    <w:p w14:paraId="045809B1" w14:textId="77777777" w:rsidR="00CE1F2B" w:rsidRPr="00CE1F2B" w:rsidRDefault="00CE1F2B" w:rsidP="00CE1F2B">
      <w:pPr>
        <w:pStyle w:val="af5"/>
        <w:tabs>
          <w:tab w:val="left" w:pos="851"/>
        </w:tabs>
        <w:ind w:left="714"/>
      </w:pPr>
      <w:r w:rsidRPr="00CE1F2B">
        <w:t>- Мачихина Надежда Викторовна</w:t>
      </w:r>
    </w:p>
    <w:p w14:paraId="40788FB6" w14:textId="77777777" w:rsidR="00CE1F2B" w:rsidRPr="00CE1F2B" w:rsidRDefault="00CE1F2B" w:rsidP="00CE1F2B">
      <w:pPr>
        <w:pStyle w:val="af5"/>
        <w:tabs>
          <w:tab w:val="left" w:pos="851"/>
        </w:tabs>
        <w:ind w:left="714"/>
      </w:pPr>
      <w:r w:rsidRPr="00CE1F2B">
        <w:t>- Степанова Татьяна Викторовна</w:t>
      </w:r>
    </w:p>
    <w:p w14:paraId="6C2E0CBC" w14:textId="77777777" w:rsidR="00CE1F2B" w:rsidRPr="00CE1F2B" w:rsidRDefault="00CE1F2B" w:rsidP="00CE1F2B">
      <w:pPr>
        <w:autoSpaceDE w:val="0"/>
        <w:autoSpaceDN w:val="0"/>
        <w:adjustRightInd w:val="0"/>
        <w:ind w:firstLine="708"/>
        <w:jc w:val="both"/>
        <w:rPr>
          <w:rStyle w:val="af3"/>
          <w:rFonts w:eastAsia="Arial"/>
          <w:szCs w:val="28"/>
        </w:rPr>
      </w:pPr>
      <w:r w:rsidRPr="00CE1F2B">
        <w:rPr>
          <w:bCs/>
          <w:color w:val="000000"/>
          <w:szCs w:val="28"/>
        </w:rPr>
        <w:lastRenderedPageBreak/>
        <w:t xml:space="preserve">2. Разместить настоящее решение в сетевом издании официальный сайт </w:t>
      </w:r>
      <w:r w:rsidRPr="00CE1F2B">
        <w:rPr>
          <w:szCs w:val="28"/>
        </w:rPr>
        <w:t>Александровского муниципального округа</w:t>
      </w:r>
      <w:r w:rsidRPr="00CE1F2B">
        <w:rPr>
          <w:bCs/>
          <w:color w:val="000000"/>
          <w:szCs w:val="28"/>
        </w:rPr>
        <w:t xml:space="preserve"> Пермского края (</w:t>
      </w:r>
      <w:r w:rsidRPr="00CE1F2B">
        <w:rPr>
          <w:bCs/>
          <w:color w:val="000000"/>
          <w:szCs w:val="28"/>
          <w:lang w:val="en-US"/>
        </w:rPr>
        <w:t>www</w:t>
      </w:r>
      <w:r w:rsidRPr="00CE1F2B">
        <w:rPr>
          <w:bCs/>
          <w:color w:val="000000"/>
          <w:szCs w:val="28"/>
        </w:rPr>
        <w:t>.</w:t>
      </w:r>
      <w:r w:rsidRPr="00CE1F2B">
        <w:rPr>
          <w:rStyle w:val="af3"/>
          <w:rFonts w:eastAsia="Arial"/>
          <w:szCs w:val="28"/>
        </w:rPr>
        <w:t>aleksraion.ru).</w:t>
      </w:r>
    </w:p>
    <w:p w14:paraId="3DAB7D69" w14:textId="77777777" w:rsidR="00CE1F2B" w:rsidRPr="00CE1F2B" w:rsidRDefault="00CE1F2B" w:rsidP="00CE1F2B">
      <w:pPr>
        <w:pStyle w:val="af5"/>
        <w:spacing w:after="200"/>
        <w:ind w:left="0" w:firstLine="709"/>
        <w:jc w:val="both"/>
        <w:rPr>
          <w:rStyle w:val="af3"/>
          <w:rFonts w:eastAsia="Arial"/>
        </w:rPr>
      </w:pPr>
      <w:r w:rsidRPr="00CE1F2B">
        <w:t>3. Настоящее решение вступает в силу со дня его подписания</w:t>
      </w:r>
      <w:r w:rsidRPr="00CE1F2B">
        <w:rPr>
          <w:rStyle w:val="af3"/>
          <w:rFonts w:eastAsia="Arial"/>
        </w:rPr>
        <w:t>.</w:t>
      </w:r>
      <w:bookmarkStart w:id="0" w:name="_Hlk85196774"/>
    </w:p>
    <w:bookmarkEnd w:id="0"/>
    <w:p w14:paraId="37954FA8" w14:textId="76F6FB62" w:rsidR="00931E74" w:rsidRPr="00CE1F2B" w:rsidRDefault="00931E74" w:rsidP="00CE1F2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58785244" w14:textId="761DB8E5" w:rsidR="005910B1" w:rsidRPr="00CE1F2B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Pr="00CE1F2B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CE1F2B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CE1F2B">
        <w:rPr>
          <w:szCs w:val="28"/>
        </w:rPr>
        <w:t>Председатель Думы</w:t>
      </w:r>
    </w:p>
    <w:p w14:paraId="63C883BB" w14:textId="1AF46489" w:rsidR="0031455C" w:rsidRPr="00CE1F2B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CE1F2B">
        <w:rPr>
          <w:szCs w:val="28"/>
        </w:rPr>
        <w:t>Александровского муниципального округа</w:t>
      </w:r>
      <w:r w:rsidRPr="00CE1F2B">
        <w:rPr>
          <w:szCs w:val="28"/>
        </w:rPr>
        <w:tab/>
      </w:r>
      <w:r w:rsidRPr="00CE1F2B">
        <w:rPr>
          <w:szCs w:val="28"/>
        </w:rPr>
        <w:tab/>
      </w:r>
      <w:r w:rsidRPr="00CE1F2B">
        <w:rPr>
          <w:szCs w:val="28"/>
        </w:rPr>
        <w:tab/>
      </w:r>
      <w:r w:rsidRPr="00CE1F2B">
        <w:rPr>
          <w:szCs w:val="28"/>
        </w:rPr>
        <w:tab/>
      </w:r>
      <w:r w:rsidR="00E34B47" w:rsidRPr="00CE1F2B">
        <w:rPr>
          <w:szCs w:val="28"/>
        </w:rPr>
        <w:t xml:space="preserve">В.И. </w:t>
      </w:r>
      <w:proofErr w:type="spellStart"/>
      <w:r w:rsidR="00E34B47" w:rsidRPr="00CE1F2B">
        <w:rPr>
          <w:szCs w:val="28"/>
        </w:rPr>
        <w:t>Косожихин</w:t>
      </w:r>
      <w:proofErr w:type="spellEnd"/>
    </w:p>
    <w:sectPr w:rsidR="0031455C" w:rsidRPr="00CE1F2B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1B4DC8" w14:textId="77777777" w:rsidR="00EF15EC" w:rsidRDefault="00EF15EC">
      <w:r>
        <w:separator/>
      </w:r>
    </w:p>
    <w:p w14:paraId="6383E8DE" w14:textId="77777777" w:rsidR="00EF15EC" w:rsidRDefault="00EF15EC"/>
  </w:endnote>
  <w:endnote w:type="continuationSeparator" w:id="0">
    <w:p w14:paraId="701F3BBA" w14:textId="77777777" w:rsidR="00EF15EC" w:rsidRDefault="00EF15EC">
      <w:r>
        <w:continuationSeparator/>
      </w:r>
    </w:p>
    <w:p w14:paraId="79433C90" w14:textId="77777777" w:rsidR="00EF15EC" w:rsidRDefault="00EF15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C113D3" w14:textId="77777777" w:rsidR="00EF15EC" w:rsidRDefault="00EF15EC">
      <w:r>
        <w:separator/>
      </w:r>
    </w:p>
    <w:p w14:paraId="58224CC2" w14:textId="77777777" w:rsidR="00EF15EC" w:rsidRDefault="00EF15EC"/>
  </w:footnote>
  <w:footnote w:type="continuationSeparator" w:id="0">
    <w:p w14:paraId="6D902423" w14:textId="77777777" w:rsidR="00EF15EC" w:rsidRDefault="00EF15EC">
      <w:r>
        <w:continuationSeparator/>
      </w:r>
    </w:p>
    <w:p w14:paraId="4DC7365E" w14:textId="77777777" w:rsidR="00EF15EC" w:rsidRDefault="00EF15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617A8"/>
    <w:rsid w:val="00191FB7"/>
    <w:rsid w:val="001D1569"/>
    <w:rsid w:val="001D6203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01307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254E0"/>
    <w:rsid w:val="00432C98"/>
    <w:rsid w:val="004448E6"/>
    <w:rsid w:val="004627A2"/>
    <w:rsid w:val="0047054C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158EF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A66B6"/>
    <w:rsid w:val="00BB6E9F"/>
    <w:rsid w:val="00BE165F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CE1F2B"/>
    <w:rsid w:val="00D26BC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EF15EC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2024-09-24T11:38:00Z</dcterms:created>
  <dcterms:modified xsi:type="dcterms:W3CDTF">2024-09-25T08:07:00Z</dcterms:modified>
</cp:coreProperties>
</file>