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C1B" w:rsidRDefault="00FC25C6" w:rsidP="005F17B9">
      <w:pPr>
        <w:pStyle w:val="a6"/>
        <w:spacing w:after="0"/>
        <w:ind w:right="5384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28.25pt;margin-top:158.85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7A6A6D" w:rsidRDefault="00624BD2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1473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85pt;margin-top:158.85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7A6A6D" w:rsidRDefault="00624BD2" w:rsidP="00F777D0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12.12.2025</w:t>
                  </w:r>
                </w:p>
              </w:txbxContent>
            </v:textbox>
            <w10:wrap anchorx="page" anchory="page"/>
          </v:shape>
        </w:pict>
      </w:r>
      <w:r w:rsidR="001C460E">
        <w:rPr>
          <w:noProof/>
        </w:rPr>
        <w:drawing>
          <wp:anchor distT="0" distB="0" distL="114300" distR="114300" simplePos="0" relativeHeight="251656704" behindDoc="0" locked="0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C1B">
        <w:t>О</w:t>
      </w:r>
      <w:r w:rsidR="000E74BC">
        <w:t xml:space="preserve"> внесении изменений в поста</w:t>
      </w:r>
      <w:r w:rsidR="005F17B9">
        <w:t>-</w:t>
      </w:r>
      <w:r w:rsidR="000E74BC">
        <w:t>новление администрации Алек</w:t>
      </w:r>
      <w:r w:rsidR="005F17B9">
        <w:t>-</w:t>
      </w:r>
      <w:r w:rsidR="000E74BC">
        <w:t>санд</w:t>
      </w:r>
      <w:r w:rsidR="005F17B9">
        <w:t xml:space="preserve">ровского </w:t>
      </w:r>
      <w:r w:rsidR="000E74BC">
        <w:t>муниципального</w:t>
      </w:r>
      <w:r w:rsidR="00FB5F4A">
        <w:t xml:space="preserve"> </w:t>
      </w:r>
      <w:r w:rsidR="000E74BC">
        <w:t>округа</w:t>
      </w:r>
      <w:r w:rsidR="005F17B9">
        <w:t xml:space="preserve"> </w:t>
      </w:r>
      <w:r w:rsidR="000E74BC">
        <w:t xml:space="preserve">от </w:t>
      </w:r>
      <w:r w:rsidR="003502E7">
        <w:t>22</w:t>
      </w:r>
      <w:r w:rsidR="000E74BC">
        <w:t xml:space="preserve"> октября 202</w:t>
      </w:r>
      <w:r w:rsidR="003502E7">
        <w:t>5</w:t>
      </w:r>
      <w:r w:rsidR="000E74BC">
        <w:t xml:space="preserve"> г. </w:t>
      </w:r>
      <w:r w:rsidR="005F17B9">
        <w:br/>
      </w:r>
      <w:r w:rsidR="000E74BC">
        <w:t>№ 1</w:t>
      </w:r>
      <w:r w:rsidR="003502E7">
        <w:t>274</w:t>
      </w:r>
      <w:r w:rsidR="00FB5F4A">
        <w:t xml:space="preserve"> </w:t>
      </w:r>
      <w:r w:rsidR="000E74BC">
        <w:t>«Об</w:t>
      </w:r>
      <w:r w:rsidR="005F17B9">
        <w:t xml:space="preserve"> </w:t>
      </w:r>
      <w:r w:rsidR="000E74BC">
        <w:t>установлении рас</w:t>
      </w:r>
      <w:r w:rsidR="005F17B9">
        <w:t>-</w:t>
      </w:r>
      <w:r w:rsidR="000E74BC">
        <w:t>ходных обязательств»</w:t>
      </w:r>
    </w:p>
    <w:p w:rsidR="000E74BC" w:rsidRPr="000E74BC" w:rsidRDefault="000E74BC" w:rsidP="000E74BC">
      <w:pPr>
        <w:pStyle w:val="a5"/>
      </w:pPr>
    </w:p>
    <w:p w:rsidR="00675272" w:rsidRDefault="001B7C1B" w:rsidP="005F17B9">
      <w:pPr>
        <w:spacing w:line="360" w:lineRule="exact"/>
        <w:ind w:firstLine="709"/>
        <w:jc w:val="both"/>
        <w:rPr>
          <w:b w:val="0"/>
        </w:rPr>
      </w:pPr>
      <w:r w:rsidRPr="001B7C1B">
        <w:rPr>
          <w:b w:val="0"/>
        </w:rPr>
        <w:t xml:space="preserve">В </w:t>
      </w:r>
      <w:r w:rsidR="00531810">
        <w:rPr>
          <w:b w:val="0"/>
        </w:rPr>
        <w:t xml:space="preserve">связи с уточнением </w:t>
      </w:r>
      <w:r w:rsidR="00675272">
        <w:rPr>
          <w:b w:val="0"/>
        </w:rPr>
        <w:t xml:space="preserve">объемов финансирования расходного обязательства по мероприятиям муниципальной программы «Управление муниципальным имуществом Александровского муниципального округа», утвержденной постановлением администрации Александровского муниципального </w:t>
      </w:r>
      <w:r w:rsidR="00F72B34">
        <w:rPr>
          <w:b w:val="0"/>
        </w:rPr>
        <w:t>округа</w:t>
      </w:r>
      <w:r w:rsidR="00675272">
        <w:rPr>
          <w:b w:val="0"/>
        </w:rPr>
        <w:t xml:space="preserve"> от </w:t>
      </w:r>
      <w:r w:rsidR="00F72B34">
        <w:rPr>
          <w:b w:val="0"/>
        </w:rPr>
        <w:t>12 дека</w:t>
      </w:r>
      <w:r w:rsidR="00675272">
        <w:rPr>
          <w:b w:val="0"/>
        </w:rPr>
        <w:t xml:space="preserve">бря </w:t>
      </w:r>
      <w:smartTag w:uri="urn:schemas-microsoft-com:office:smarttags" w:element="metricconverter">
        <w:smartTagPr>
          <w:attr w:name="ProductID" w:val="2012 г"/>
        </w:smartTagPr>
        <w:r w:rsidR="00675272">
          <w:rPr>
            <w:b w:val="0"/>
          </w:rPr>
          <w:t>20</w:t>
        </w:r>
        <w:r w:rsidR="00F72B34">
          <w:rPr>
            <w:b w:val="0"/>
          </w:rPr>
          <w:t>12</w:t>
        </w:r>
        <w:r w:rsidR="00675272">
          <w:rPr>
            <w:b w:val="0"/>
          </w:rPr>
          <w:t xml:space="preserve"> г</w:t>
        </w:r>
      </w:smartTag>
      <w:r w:rsidR="00675272">
        <w:rPr>
          <w:b w:val="0"/>
        </w:rPr>
        <w:t xml:space="preserve">. № </w:t>
      </w:r>
      <w:r w:rsidR="00F72B34">
        <w:rPr>
          <w:b w:val="0"/>
        </w:rPr>
        <w:t>2059</w:t>
      </w:r>
      <w:r w:rsidR="00675272">
        <w:rPr>
          <w:b w:val="0"/>
        </w:rPr>
        <w:t>,</w:t>
      </w:r>
    </w:p>
    <w:p w:rsidR="001B7C1B" w:rsidRPr="001B7C1B" w:rsidRDefault="001B7C1B" w:rsidP="005F17B9">
      <w:pPr>
        <w:spacing w:line="360" w:lineRule="exact"/>
        <w:ind w:firstLine="709"/>
        <w:jc w:val="both"/>
        <w:rPr>
          <w:b w:val="0"/>
        </w:rPr>
      </w:pPr>
      <w:r w:rsidRPr="001B7C1B">
        <w:rPr>
          <w:rStyle w:val="af0"/>
          <w:rFonts w:eastAsia="Calibri"/>
          <w:b w:val="0"/>
          <w:sz w:val="28"/>
          <w:szCs w:val="28"/>
        </w:rPr>
        <w:t xml:space="preserve">администрация Александровского муниципального округа </w:t>
      </w:r>
      <w:r w:rsidRPr="001B7C1B">
        <w:rPr>
          <w:b w:val="0"/>
        </w:rPr>
        <w:t>ПОСТАНОВЛЯЕТ:</w:t>
      </w:r>
    </w:p>
    <w:p w:rsidR="001B7C1B" w:rsidRPr="001B7C1B" w:rsidRDefault="005F17B9" w:rsidP="005F17B9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1. </w:t>
      </w:r>
      <w:r w:rsidR="00FB5F4A">
        <w:rPr>
          <w:b w:val="0"/>
        </w:rPr>
        <w:t>Внести</w:t>
      </w:r>
      <w:r w:rsidR="00675272">
        <w:rPr>
          <w:b w:val="0"/>
        </w:rPr>
        <w:t xml:space="preserve"> в постановление администрации Александровского муниципального округа от </w:t>
      </w:r>
      <w:r w:rsidR="003502E7">
        <w:rPr>
          <w:b w:val="0"/>
        </w:rPr>
        <w:t>22</w:t>
      </w:r>
      <w:r w:rsidR="00675272">
        <w:rPr>
          <w:b w:val="0"/>
        </w:rPr>
        <w:t xml:space="preserve"> октября 202</w:t>
      </w:r>
      <w:r w:rsidR="003502E7">
        <w:rPr>
          <w:b w:val="0"/>
        </w:rPr>
        <w:t>5</w:t>
      </w:r>
      <w:r w:rsidR="00675272">
        <w:rPr>
          <w:b w:val="0"/>
        </w:rPr>
        <w:t xml:space="preserve"> г. № 1</w:t>
      </w:r>
      <w:r w:rsidR="003502E7">
        <w:rPr>
          <w:b w:val="0"/>
        </w:rPr>
        <w:t>274</w:t>
      </w:r>
      <w:r w:rsidR="00675272">
        <w:rPr>
          <w:b w:val="0"/>
        </w:rPr>
        <w:t xml:space="preserve"> «Об установлении расходных обязательств», следующие изменения:</w:t>
      </w:r>
    </w:p>
    <w:p w:rsidR="003502E7" w:rsidRPr="003502E7" w:rsidRDefault="003E491F" w:rsidP="005F17B9">
      <w:pPr>
        <w:spacing w:line="360" w:lineRule="exact"/>
        <w:ind w:firstLine="709"/>
        <w:jc w:val="both"/>
        <w:rPr>
          <w:b w:val="0"/>
        </w:rPr>
      </w:pPr>
      <w:r>
        <w:rPr>
          <w:b w:val="0"/>
          <w:lang w:eastAsia="en-US"/>
        </w:rPr>
        <w:t>пункт 2</w:t>
      </w:r>
      <w:r w:rsidR="006E6F29">
        <w:rPr>
          <w:b w:val="0"/>
          <w:lang w:eastAsia="en-US"/>
        </w:rPr>
        <w:t>.</w:t>
      </w:r>
      <w:r w:rsidR="003502E7">
        <w:rPr>
          <w:b w:val="0"/>
          <w:lang w:eastAsia="en-US"/>
        </w:rPr>
        <w:t>7</w:t>
      </w:r>
      <w:r w:rsidR="006E6F29">
        <w:rPr>
          <w:b w:val="0"/>
          <w:lang w:eastAsia="en-US"/>
        </w:rPr>
        <w:t xml:space="preserve"> </w:t>
      </w:r>
      <w:r>
        <w:rPr>
          <w:b w:val="0"/>
          <w:lang w:eastAsia="en-US"/>
        </w:rPr>
        <w:t xml:space="preserve">изложить в следующей редакции: </w:t>
      </w:r>
      <w:r w:rsidR="006E6F29">
        <w:rPr>
          <w:b w:val="0"/>
          <w:lang w:eastAsia="en-US"/>
        </w:rPr>
        <w:t>«</w:t>
      </w:r>
      <w:r>
        <w:rPr>
          <w:b w:val="0"/>
        </w:rPr>
        <w:t>на реализацию мероприятия «</w:t>
      </w:r>
      <w:r w:rsidR="003502E7" w:rsidRPr="003502E7">
        <w:rPr>
          <w:b w:val="0"/>
        </w:rPr>
        <w:t xml:space="preserve">Содержание муниципального имущества» - </w:t>
      </w:r>
      <w:r w:rsidR="002604BA">
        <w:rPr>
          <w:b w:val="0"/>
        </w:rPr>
        <w:t>50 587,39736</w:t>
      </w:r>
      <w:r w:rsidR="003502E7" w:rsidRPr="003502E7">
        <w:rPr>
          <w:rFonts w:ascii="Calibri" w:hAnsi="Calibri" w:cs="Calibri"/>
          <w:b w:val="0"/>
          <w:sz w:val="22"/>
          <w:szCs w:val="22"/>
        </w:rPr>
        <w:t xml:space="preserve">  </w:t>
      </w:r>
      <w:r w:rsidR="003502E7" w:rsidRPr="003502E7">
        <w:rPr>
          <w:b w:val="0"/>
        </w:rPr>
        <w:t>тыс. руб., в том числе по годам:</w:t>
      </w:r>
    </w:p>
    <w:p w:rsidR="003502E7" w:rsidRPr="003502E7" w:rsidRDefault="003502E7" w:rsidP="005F17B9">
      <w:pPr>
        <w:spacing w:line="360" w:lineRule="exact"/>
        <w:ind w:firstLine="709"/>
        <w:jc w:val="both"/>
        <w:rPr>
          <w:b w:val="0"/>
        </w:rPr>
      </w:pPr>
      <w:r w:rsidRPr="003502E7">
        <w:rPr>
          <w:b w:val="0"/>
        </w:rPr>
        <w:t>- 2026 год – 1</w:t>
      </w:r>
      <w:r>
        <w:rPr>
          <w:b w:val="0"/>
        </w:rPr>
        <w:t>5 </w:t>
      </w:r>
      <w:r w:rsidR="002604BA">
        <w:rPr>
          <w:b w:val="0"/>
        </w:rPr>
        <w:t>975</w:t>
      </w:r>
      <w:r>
        <w:rPr>
          <w:b w:val="0"/>
        </w:rPr>
        <w:t>,</w:t>
      </w:r>
      <w:r w:rsidR="002604BA">
        <w:rPr>
          <w:b w:val="0"/>
        </w:rPr>
        <w:t>67029</w:t>
      </w:r>
      <w:r w:rsidRPr="003502E7">
        <w:rPr>
          <w:b w:val="0"/>
        </w:rPr>
        <w:t xml:space="preserve"> тыс. руб.;</w:t>
      </w:r>
    </w:p>
    <w:p w:rsidR="003502E7" w:rsidRPr="003502E7" w:rsidRDefault="003502E7" w:rsidP="005F17B9">
      <w:pPr>
        <w:spacing w:line="360" w:lineRule="exact"/>
        <w:ind w:firstLine="709"/>
        <w:jc w:val="both"/>
        <w:rPr>
          <w:b w:val="0"/>
        </w:rPr>
      </w:pPr>
      <w:r w:rsidRPr="003502E7">
        <w:rPr>
          <w:b w:val="0"/>
        </w:rPr>
        <w:t>- 2027 год – 1</w:t>
      </w:r>
      <w:r>
        <w:rPr>
          <w:b w:val="0"/>
        </w:rPr>
        <w:t>6 </w:t>
      </w:r>
      <w:r w:rsidR="002604BA">
        <w:rPr>
          <w:b w:val="0"/>
        </w:rPr>
        <w:t>862</w:t>
      </w:r>
      <w:r>
        <w:rPr>
          <w:b w:val="0"/>
        </w:rPr>
        <w:t>,</w:t>
      </w:r>
      <w:r w:rsidR="002604BA">
        <w:rPr>
          <w:b w:val="0"/>
        </w:rPr>
        <w:t>1</w:t>
      </w:r>
      <w:r>
        <w:rPr>
          <w:b w:val="0"/>
        </w:rPr>
        <w:t>7</w:t>
      </w:r>
      <w:r w:rsidR="002604BA">
        <w:rPr>
          <w:b w:val="0"/>
        </w:rPr>
        <w:t xml:space="preserve">692 </w:t>
      </w:r>
      <w:r w:rsidRPr="003502E7">
        <w:rPr>
          <w:b w:val="0"/>
        </w:rPr>
        <w:t>тыс. руб.;</w:t>
      </w:r>
    </w:p>
    <w:p w:rsidR="003502E7" w:rsidRPr="003502E7" w:rsidRDefault="003502E7" w:rsidP="005F17B9">
      <w:pPr>
        <w:spacing w:line="360" w:lineRule="exact"/>
        <w:ind w:firstLine="709"/>
        <w:jc w:val="both"/>
        <w:rPr>
          <w:b w:val="0"/>
        </w:rPr>
      </w:pPr>
      <w:r w:rsidRPr="003502E7">
        <w:rPr>
          <w:b w:val="0"/>
        </w:rPr>
        <w:t>- 2028 год – 1</w:t>
      </w:r>
      <w:r>
        <w:rPr>
          <w:b w:val="0"/>
        </w:rPr>
        <w:t>7 </w:t>
      </w:r>
      <w:r w:rsidR="002604BA">
        <w:rPr>
          <w:b w:val="0"/>
        </w:rPr>
        <w:t>7</w:t>
      </w:r>
      <w:r>
        <w:rPr>
          <w:b w:val="0"/>
        </w:rPr>
        <w:t>4</w:t>
      </w:r>
      <w:r w:rsidR="002604BA">
        <w:rPr>
          <w:b w:val="0"/>
        </w:rPr>
        <w:t>9</w:t>
      </w:r>
      <w:r>
        <w:rPr>
          <w:b w:val="0"/>
        </w:rPr>
        <w:t>,</w:t>
      </w:r>
      <w:r w:rsidR="002604BA">
        <w:rPr>
          <w:b w:val="0"/>
        </w:rPr>
        <w:t>55015</w:t>
      </w:r>
      <w:r w:rsidRPr="003502E7">
        <w:rPr>
          <w:b w:val="0"/>
        </w:rPr>
        <w:t xml:space="preserve"> тыс. руб.».</w:t>
      </w:r>
    </w:p>
    <w:p w:rsidR="001B7C1B" w:rsidRDefault="005F17B9" w:rsidP="005F17B9">
      <w:pPr>
        <w:spacing w:line="360" w:lineRule="exact"/>
        <w:ind w:firstLine="709"/>
        <w:jc w:val="both"/>
        <w:rPr>
          <w:b w:val="0"/>
        </w:rPr>
      </w:pPr>
      <w:r>
        <w:rPr>
          <w:b w:val="0"/>
        </w:rPr>
        <w:t>2. </w:t>
      </w:r>
      <w:r w:rsidR="00022A68" w:rsidRPr="001B7C1B">
        <w:rPr>
          <w:b w:val="0"/>
        </w:rPr>
        <w:t>Опубликовать настоящее постановление на сетевом издании официальный сайт администрации Александровского муниципального округа (</w:t>
      </w:r>
      <w:r w:rsidR="00022A68" w:rsidRPr="001B7C1B">
        <w:rPr>
          <w:b w:val="0"/>
          <w:lang w:val="en-US"/>
        </w:rPr>
        <w:t>www</w:t>
      </w:r>
      <w:r w:rsidR="00022A68" w:rsidRPr="001B7C1B">
        <w:rPr>
          <w:b w:val="0"/>
        </w:rPr>
        <w:t xml:space="preserve">.aleksraion.ru). </w:t>
      </w:r>
    </w:p>
    <w:p w:rsidR="001B7C1B" w:rsidRPr="001B7C1B" w:rsidRDefault="00C31C4B" w:rsidP="001B7C1B">
      <w:pPr>
        <w:spacing w:before="720" w:line="240" w:lineRule="exact"/>
        <w:rPr>
          <w:b w:val="0"/>
        </w:rPr>
      </w:pPr>
      <w:r>
        <w:rPr>
          <w:b w:val="0"/>
          <w:bCs/>
        </w:rPr>
        <w:t>Г</w:t>
      </w:r>
      <w:r w:rsidR="00F43363">
        <w:rPr>
          <w:b w:val="0"/>
          <w:bCs/>
        </w:rPr>
        <w:t>лав</w:t>
      </w:r>
      <w:r>
        <w:rPr>
          <w:b w:val="0"/>
          <w:bCs/>
        </w:rPr>
        <w:t>а</w:t>
      </w:r>
      <w:r>
        <w:rPr>
          <w:b w:val="0"/>
        </w:rPr>
        <w:t xml:space="preserve"> муниципального округа -</w:t>
      </w:r>
      <w:r>
        <w:rPr>
          <w:b w:val="0"/>
        </w:rPr>
        <w:br/>
        <w:t>глава</w:t>
      </w:r>
      <w:r w:rsidR="001B7C1B" w:rsidRPr="001B7C1B">
        <w:rPr>
          <w:b w:val="0"/>
        </w:rPr>
        <w:t xml:space="preserve"> администрации Александровск</w:t>
      </w:r>
      <w:r>
        <w:rPr>
          <w:b w:val="0"/>
        </w:rPr>
        <w:t xml:space="preserve">ого </w:t>
      </w:r>
      <w:r>
        <w:rPr>
          <w:b w:val="0"/>
        </w:rPr>
        <w:br/>
        <w:t>муниципального округа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1B7C1B" w:rsidRPr="001B7C1B">
        <w:rPr>
          <w:b w:val="0"/>
        </w:rPr>
        <w:tab/>
      </w:r>
      <w:r>
        <w:rPr>
          <w:b w:val="0"/>
        </w:rPr>
        <w:t>О.Э. Белобаржевская</w:t>
      </w:r>
    </w:p>
    <w:p w:rsidR="001B7C1B" w:rsidRPr="001B7C1B" w:rsidRDefault="001B7C1B" w:rsidP="001B7C1B">
      <w:pPr>
        <w:pStyle w:val="a5"/>
        <w:tabs>
          <w:tab w:val="left" w:pos="993"/>
        </w:tabs>
        <w:snapToGrid w:val="0"/>
        <w:spacing w:line="240" w:lineRule="exact"/>
        <w:ind w:firstLine="0"/>
        <w:rPr>
          <w:b w:val="0"/>
        </w:rPr>
        <w:sectPr w:rsidR="001B7C1B" w:rsidRPr="001B7C1B" w:rsidSect="005F17B9">
          <w:headerReference w:type="default" r:id="rId8"/>
          <w:footerReference w:type="default" r:id="rId9"/>
          <w:footerReference w:type="first" r:id="rId10"/>
          <w:pgSz w:w="11906" w:h="16838" w:code="9"/>
          <w:pgMar w:top="1134" w:right="851" w:bottom="1134" w:left="1418" w:header="720" w:footer="445" w:gutter="0"/>
          <w:cols w:space="708"/>
          <w:docGrid w:linePitch="360"/>
        </w:sectPr>
      </w:pPr>
    </w:p>
    <w:p w:rsidR="001B7C1B" w:rsidRPr="001B7C1B" w:rsidRDefault="001B7C1B" w:rsidP="001B7C1B">
      <w:pPr>
        <w:pStyle w:val="a5"/>
        <w:tabs>
          <w:tab w:val="left" w:pos="993"/>
        </w:tabs>
        <w:snapToGrid w:val="0"/>
        <w:spacing w:line="240" w:lineRule="exact"/>
        <w:ind w:firstLine="0"/>
        <w:rPr>
          <w:b w:val="0"/>
        </w:rPr>
      </w:pPr>
      <w:r w:rsidRPr="001B7C1B">
        <w:rPr>
          <w:b w:val="0"/>
        </w:rPr>
        <w:lastRenderedPageBreak/>
        <w:t xml:space="preserve">Рассылается: дело, </w:t>
      </w:r>
      <w:r>
        <w:rPr>
          <w:b w:val="0"/>
        </w:rPr>
        <w:t>Веревкина Н.Н.</w:t>
      </w:r>
      <w:r w:rsidRPr="001B7C1B">
        <w:rPr>
          <w:b w:val="0"/>
        </w:rPr>
        <w:t>, Половниковой Н.В., финансовое управление, МКУ «ЦБУ АМО», сайт, прокуратура.</w:t>
      </w:r>
    </w:p>
    <w:p w:rsidR="004635A3" w:rsidRDefault="004635A3" w:rsidP="00F777D0">
      <w:pPr>
        <w:pStyle w:val="a5"/>
        <w:rPr>
          <w:b w:val="0"/>
        </w:rPr>
      </w:pPr>
    </w:p>
    <w:p w:rsidR="007A6A6D" w:rsidRPr="001B7C1B" w:rsidRDefault="007A6A6D" w:rsidP="00F777D0">
      <w:pPr>
        <w:pStyle w:val="a5"/>
        <w:rPr>
          <w:b w:val="0"/>
        </w:rPr>
      </w:pPr>
    </w:p>
    <w:sectPr w:rsidR="007A6A6D" w:rsidRPr="001B7C1B" w:rsidSect="004635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832" w:rsidRDefault="00910832">
      <w:r>
        <w:separator/>
      </w:r>
    </w:p>
  </w:endnote>
  <w:endnote w:type="continuationSeparator" w:id="0">
    <w:p w:rsidR="00910832" w:rsidRDefault="00910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B9" w:rsidRPr="005F17B9" w:rsidRDefault="005F17B9">
    <w:pPr>
      <w:pStyle w:val="ab"/>
      <w:rPr>
        <w:b w:val="0"/>
        <w:sz w:val="20"/>
        <w:szCs w:val="20"/>
      </w:rPr>
    </w:pPr>
    <w:r w:rsidRPr="005F17B9">
      <w:rPr>
        <w:b w:val="0"/>
        <w:sz w:val="20"/>
        <w:szCs w:val="20"/>
      </w:rPr>
      <w:t>12820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1B" w:rsidRPr="003F53F0" w:rsidRDefault="001B7C1B">
    <w:pPr>
      <w:pStyle w:val="ab"/>
      <w:rPr>
        <w:sz w:val="20"/>
      </w:rPr>
    </w:pPr>
    <w:r w:rsidRPr="003F53F0">
      <w:rPr>
        <w:sz w:val="20"/>
      </w:rPr>
      <w:t>55649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184AF3" w:rsidRDefault="00C3698F" w:rsidP="00184AF3">
    <w:pPr>
      <w:pStyle w:val="ab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832" w:rsidRDefault="00910832">
      <w:r>
        <w:separator/>
      </w:r>
    </w:p>
  </w:footnote>
  <w:footnote w:type="continuationSeparator" w:id="0">
    <w:p w:rsidR="00910832" w:rsidRDefault="009108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C1B" w:rsidRDefault="001B7C1B" w:rsidP="008C09B9">
    <w:pPr>
      <w:pStyle w:val="a9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 w:rsidR="001C460E">
      <w:rPr>
        <w:rStyle w:val="ae"/>
        <w:noProof/>
      </w:rPr>
      <w:t>1</w:t>
    </w:r>
    <w:r>
      <w:rPr>
        <w:rStyle w:val="ae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169CB"/>
    <w:rsid w:val="00022A68"/>
    <w:rsid w:val="00064595"/>
    <w:rsid w:val="00066153"/>
    <w:rsid w:val="0007188D"/>
    <w:rsid w:val="000805EB"/>
    <w:rsid w:val="00097994"/>
    <w:rsid w:val="000C0AB0"/>
    <w:rsid w:val="000C2D90"/>
    <w:rsid w:val="000E74BC"/>
    <w:rsid w:val="00143108"/>
    <w:rsid w:val="00144693"/>
    <w:rsid w:val="00184AF3"/>
    <w:rsid w:val="00197510"/>
    <w:rsid w:val="001B2E61"/>
    <w:rsid w:val="001B7C1B"/>
    <w:rsid w:val="001C460E"/>
    <w:rsid w:val="00206C95"/>
    <w:rsid w:val="002604BA"/>
    <w:rsid w:val="002A324E"/>
    <w:rsid w:val="002C1795"/>
    <w:rsid w:val="002E41DD"/>
    <w:rsid w:val="00303072"/>
    <w:rsid w:val="00311DAC"/>
    <w:rsid w:val="003161A7"/>
    <w:rsid w:val="00324905"/>
    <w:rsid w:val="00333D47"/>
    <w:rsid w:val="003502E7"/>
    <w:rsid w:val="0036013B"/>
    <w:rsid w:val="003976A8"/>
    <w:rsid w:val="003A6B43"/>
    <w:rsid w:val="003A7178"/>
    <w:rsid w:val="003C2994"/>
    <w:rsid w:val="003E491F"/>
    <w:rsid w:val="00454CA0"/>
    <w:rsid w:val="004635A3"/>
    <w:rsid w:val="0047083E"/>
    <w:rsid w:val="00482A25"/>
    <w:rsid w:val="004E4FF6"/>
    <w:rsid w:val="004E7249"/>
    <w:rsid w:val="004F6BB4"/>
    <w:rsid w:val="005258AC"/>
    <w:rsid w:val="00531810"/>
    <w:rsid w:val="00583EB1"/>
    <w:rsid w:val="005840C7"/>
    <w:rsid w:val="005955BE"/>
    <w:rsid w:val="005F17B9"/>
    <w:rsid w:val="0061464B"/>
    <w:rsid w:val="00624BD2"/>
    <w:rsid w:val="00636F16"/>
    <w:rsid w:val="00661DDB"/>
    <w:rsid w:val="00663957"/>
    <w:rsid w:val="00675272"/>
    <w:rsid w:val="00683C3B"/>
    <w:rsid w:val="006C2B89"/>
    <w:rsid w:val="006D4728"/>
    <w:rsid w:val="006E1164"/>
    <w:rsid w:val="006E6F29"/>
    <w:rsid w:val="006F2348"/>
    <w:rsid w:val="006F2B94"/>
    <w:rsid w:val="00700ECB"/>
    <w:rsid w:val="00705A86"/>
    <w:rsid w:val="00715A69"/>
    <w:rsid w:val="0072447B"/>
    <w:rsid w:val="0075291D"/>
    <w:rsid w:val="00782063"/>
    <w:rsid w:val="00791A3D"/>
    <w:rsid w:val="007A6A6D"/>
    <w:rsid w:val="007D091A"/>
    <w:rsid w:val="007F7D2C"/>
    <w:rsid w:val="008741B6"/>
    <w:rsid w:val="008936EC"/>
    <w:rsid w:val="008C09B9"/>
    <w:rsid w:val="00910832"/>
    <w:rsid w:val="00920A1F"/>
    <w:rsid w:val="00926463"/>
    <w:rsid w:val="00951A5F"/>
    <w:rsid w:val="009624CF"/>
    <w:rsid w:val="00984FEB"/>
    <w:rsid w:val="009C011A"/>
    <w:rsid w:val="009F3BFC"/>
    <w:rsid w:val="00A16355"/>
    <w:rsid w:val="00A16F73"/>
    <w:rsid w:val="00A442D4"/>
    <w:rsid w:val="00A67A52"/>
    <w:rsid w:val="00A701BA"/>
    <w:rsid w:val="00A91AFF"/>
    <w:rsid w:val="00AB176C"/>
    <w:rsid w:val="00AE0B25"/>
    <w:rsid w:val="00B01DB0"/>
    <w:rsid w:val="00B56EC7"/>
    <w:rsid w:val="00B921B5"/>
    <w:rsid w:val="00BB56EE"/>
    <w:rsid w:val="00BD5BB2"/>
    <w:rsid w:val="00BD7050"/>
    <w:rsid w:val="00BF0255"/>
    <w:rsid w:val="00C12EBB"/>
    <w:rsid w:val="00C17F88"/>
    <w:rsid w:val="00C31C4B"/>
    <w:rsid w:val="00C3698F"/>
    <w:rsid w:val="00C57B64"/>
    <w:rsid w:val="00C6057A"/>
    <w:rsid w:val="00C708B3"/>
    <w:rsid w:val="00C90D28"/>
    <w:rsid w:val="00C93661"/>
    <w:rsid w:val="00CC5584"/>
    <w:rsid w:val="00CF0557"/>
    <w:rsid w:val="00D01CF3"/>
    <w:rsid w:val="00D24617"/>
    <w:rsid w:val="00D335C9"/>
    <w:rsid w:val="00D87629"/>
    <w:rsid w:val="00D96B95"/>
    <w:rsid w:val="00DD3383"/>
    <w:rsid w:val="00DF3619"/>
    <w:rsid w:val="00E02E21"/>
    <w:rsid w:val="00E03F5A"/>
    <w:rsid w:val="00E06291"/>
    <w:rsid w:val="00E26DE7"/>
    <w:rsid w:val="00E44A2C"/>
    <w:rsid w:val="00E620EE"/>
    <w:rsid w:val="00E72E67"/>
    <w:rsid w:val="00E74A4A"/>
    <w:rsid w:val="00E83143"/>
    <w:rsid w:val="00E90539"/>
    <w:rsid w:val="00E91BC6"/>
    <w:rsid w:val="00EA4D83"/>
    <w:rsid w:val="00F22F1F"/>
    <w:rsid w:val="00F31ED4"/>
    <w:rsid w:val="00F43363"/>
    <w:rsid w:val="00F46033"/>
    <w:rsid w:val="00F46A4B"/>
    <w:rsid w:val="00F5161C"/>
    <w:rsid w:val="00F72B34"/>
    <w:rsid w:val="00F777D0"/>
    <w:rsid w:val="00F930DD"/>
    <w:rsid w:val="00F95DCE"/>
    <w:rsid w:val="00FB5F4A"/>
    <w:rsid w:val="00FC25C6"/>
    <w:rsid w:val="00FC2A96"/>
    <w:rsid w:val="00FF0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7A6A6D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basedOn w:val="a0"/>
    <w:link w:val="a9"/>
    <w:rsid w:val="001B7C1B"/>
    <w:rPr>
      <w:b/>
      <w:sz w:val="28"/>
      <w:szCs w:val="28"/>
    </w:rPr>
  </w:style>
  <w:style w:type="character" w:customStyle="1" w:styleId="ac">
    <w:name w:val="Нижний колонтитул Знак"/>
    <w:basedOn w:val="a0"/>
    <w:link w:val="ab"/>
    <w:locked/>
    <w:rsid w:val="001B7C1B"/>
    <w:rPr>
      <w:b/>
      <w:sz w:val="28"/>
      <w:szCs w:val="28"/>
    </w:rPr>
  </w:style>
  <w:style w:type="character" w:styleId="ae">
    <w:name w:val="page number"/>
    <w:basedOn w:val="a0"/>
    <w:rsid w:val="001B7C1B"/>
  </w:style>
  <w:style w:type="character" w:customStyle="1" w:styleId="af">
    <w:name w:val="Основной текст Знак"/>
    <w:rsid w:val="001B7C1B"/>
    <w:rPr>
      <w:sz w:val="28"/>
    </w:rPr>
  </w:style>
  <w:style w:type="character" w:customStyle="1" w:styleId="af0">
    <w:name w:val="Основной текст_"/>
    <w:link w:val="10"/>
    <w:locked/>
    <w:rsid w:val="001B7C1B"/>
    <w:rPr>
      <w:spacing w:val="5"/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af0"/>
    <w:rsid w:val="001B7C1B"/>
    <w:pPr>
      <w:widowControl w:val="0"/>
      <w:shd w:val="clear" w:color="auto" w:fill="FFFFFF"/>
      <w:spacing w:after="360" w:line="0" w:lineRule="atLeast"/>
      <w:jc w:val="right"/>
    </w:pPr>
    <w:rPr>
      <w:b w:val="0"/>
      <w:spacing w:val="5"/>
      <w:sz w:val="21"/>
      <w:szCs w:val="21"/>
      <w:shd w:val="clear" w:color="auto" w:fill="FFFFFF"/>
      <w:lang/>
    </w:rPr>
  </w:style>
  <w:style w:type="paragraph" w:styleId="2">
    <w:name w:val="Body Text 2"/>
    <w:basedOn w:val="a"/>
    <w:rsid w:val="007A6A6D"/>
    <w:pPr>
      <w:spacing w:after="120" w:line="480" w:lineRule="auto"/>
    </w:pPr>
    <w:rPr>
      <w:b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0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постанов-</vt:lpstr>
    </vt:vector>
  </TitlesOfParts>
  <Company>XXXXX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постанов-</dc:title>
  <dc:creator>User</dc:creator>
  <cp:lastModifiedBy>Администратор</cp:lastModifiedBy>
  <cp:revision>2</cp:revision>
  <cp:lastPrinted>2025-12-12T06:17:00Z</cp:lastPrinted>
  <dcterms:created xsi:type="dcterms:W3CDTF">2025-12-12T11:55:00Z</dcterms:created>
  <dcterms:modified xsi:type="dcterms:W3CDTF">2025-12-12T11:55:00Z</dcterms:modified>
</cp:coreProperties>
</file>