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49C3" w14:textId="170C72A4" w:rsidR="007E5F58" w:rsidRDefault="0043154D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EF29A4" wp14:editId="322D8322">
                <wp:simplePos x="0" y="0"/>
                <wp:positionH relativeFrom="page">
                  <wp:posOffset>1689735</wp:posOffset>
                </wp:positionH>
                <wp:positionV relativeFrom="page">
                  <wp:posOffset>2114550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1B5CC" w14:textId="6353D82D" w:rsidR="008E0D07" w:rsidRPr="00F919B8" w:rsidRDefault="004F20FE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20.03.2026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F29A4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6" type="#_x0000_t202" style="position:absolute;margin-left:133.05pt;margin-top:166.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" filled="f" stroked="f">
                <v:textbox inset="0,0,0,0">
                  <w:txbxContent>
                    <w:p w14:paraId="4401B5CC" w14:textId="6353D82D" w:rsidR="008E0D07" w:rsidRPr="00F919B8" w:rsidRDefault="004F20FE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20.03.2026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1D3FD5" wp14:editId="5AB90DAB">
                <wp:simplePos x="0" y="0"/>
                <wp:positionH relativeFrom="page">
                  <wp:posOffset>5852160</wp:posOffset>
                </wp:positionH>
                <wp:positionV relativeFrom="page">
                  <wp:posOffset>2136140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3EF591" w14:textId="755AD551" w:rsidR="008E0D07" w:rsidRPr="001A2849" w:rsidRDefault="003A54F5" w:rsidP="003A54F5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D3FD5" id="Text Box 265" o:spid="_x0000_s1027" type="#_x0000_t202" style="position:absolute;margin-left:460.8pt;margin-top:168.2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" filled="f" stroked="f">
                <v:textbox inset="0,0,0,0">
                  <w:txbxContent>
                    <w:p w14:paraId="1C3EF591" w14:textId="755AD551" w:rsidR="008E0D07" w:rsidRPr="001A2849" w:rsidRDefault="003A54F5" w:rsidP="003A54F5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DA490" wp14:editId="3320B86E">
                <wp:simplePos x="0" y="0"/>
                <wp:positionH relativeFrom="page">
                  <wp:posOffset>902335</wp:posOffset>
                </wp:positionH>
                <wp:positionV relativeFrom="page">
                  <wp:posOffset>2823210</wp:posOffset>
                </wp:positionV>
                <wp:extent cx="2778125" cy="191135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F217F" w14:textId="3EAD181D" w:rsidR="008E0D07" w:rsidRPr="004F20FE" w:rsidRDefault="004F20FE" w:rsidP="006B4690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bookmarkStart w:id="0" w:name="_Hlk169698238"/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Об образовании комиссии по со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блюдению требований к долж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ностному поведению лиц, заме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щающих муниципальные долж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ности в органах местного само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управления Александровского муниципального округа, и урегу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4F20FE">
                              <w:rPr>
                                <w:b/>
                                <w:bCs/>
                                <w:szCs w:val="28"/>
                              </w:rPr>
                              <w:t>лировании конфликта интересов и утверждении ее состава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DA490" id="Text Box 268" o:spid="_x0000_s1028" type="#_x0000_t202" style="position:absolute;margin-left:71.05pt;margin-top:222.3pt;width:218.7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" filled="f" stroked="f">
                <v:textbox inset="0,0,0,0">
                  <w:txbxContent>
                    <w:p w14:paraId="7DEF217F" w14:textId="3EAD181D" w:rsidR="008E0D07" w:rsidRPr="004F20FE" w:rsidRDefault="004F20FE" w:rsidP="006B4690">
                      <w:pPr>
                        <w:jc w:val="both"/>
                        <w:rPr>
                          <w:b/>
                          <w:bCs/>
                        </w:rPr>
                      </w:pPr>
                      <w:bookmarkStart w:id="1" w:name="_Hlk169698238"/>
                      <w:r w:rsidRPr="004F20FE">
                        <w:rPr>
                          <w:b/>
                          <w:bCs/>
                          <w:szCs w:val="28"/>
                        </w:rPr>
                        <w:t>Об образовании комиссии по со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блюдению требований к долж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ностному поведению лиц, заме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щающих муниципальные долж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ности в органах местного само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управления Александровского муниципального округа, и урегу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4F20FE">
                        <w:rPr>
                          <w:b/>
                          <w:bCs/>
                          <w:szCs w:val="28"/>
                        </w:rPr>
                        <w:t>лировании конфликта интересов и утверждении ее состава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226C49D" wp14:editId="5396B566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26EF1B94" w14:textId="77777777" w:rsidR="004F20FE" w:rsidRPr="004F20FE" w:rsidRDefault="004F20FE" w:rsidP="004F20FE"/>
    <w:p w14:paraId="62010A20" w14:textId="77777777" w:rsidR="004F20FE" w:rsidRPr="004F20FE" w:rsidRDefault="004F20FE" w:rsidP="004F20FE"/>
    <w:p w14:paraId="3DC5200E" w14:textId="77777777" w:rsidR="004F20FE" w:rsidRPr="004F20FE" w:rsidRDefault="004F20FE" w:rsidP="004F20FE"/>
    <w:p w14:paraId="10E1D4E9" w14:textId="77777777" w:rsidR="004F20FE" w:rsidRPr="004F20FE" w:rsidRDefault="004F20FE" w:rsidP="004F20FE"/>
    <w:p w14:paraId="33719343" w14:textId="77777777" w:rsidR="004F20FE" w:rsidRPr="004F20FE" w:rsidRDefault="004F20FE" w:rsidP="004F20FE"/>
    <w:p w14:paraId="427CFA8E" w14:textId="77777777" w:rsidR="004F20FE" w:rsidRPr="004F20FE" w:rsidRDefault="004F20FE" w:rsidP="004F20FE"/>
    <w:p w14:paraId="07BF1B64" w14:textId="77777777" w:rsidR="004F20FE" w:rsidRPr="004F20FE" w:rsidRDefault="004F20FE" w:rsidP="004F20FE"/>
    <w:p w14:paraId="62EFE255" w14:textId="77777777" w:rsidR="004F20FE" w:rsidRPr="004F20FE" w:rsidRDefault="004F20FE" w:rsidP="004F20FE"/>
    <w:p w14:paraId="273D8542" w14:textId="77777777" w:rsidR="004F20FE" w:rsidRPr="004F20FE" w:rsidRDefault="004F20FE" w:rsidP="004F20FE"/>
    <w:p w14:paraId="09D8047C" w14:textId="612847E1" w:rsidR="004F20FE" w:rsidRDefault="004F20FE" w:rsidP="004F20FE">
      <w:pPr>
        <w:ind w:firstLine="709"/>
        <w:jc w:val="both"/>
        <w:rPr>
          <w:bCs/>
          <w:szCs w:val="28"/>
        </w:rPr>
      </w:pPr>
      <w:r w:rsidRPr="004F20FE">
        <w:t>В соответствии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25 декабря 2008 г</w:t>
      </w:r>
      <w:r w:rsidR="006B4690">
        <w:t>ода</w:t>
      </w:r>
      <w:r w:rsidRPr="004F20FE">
        <w:t xml:space="preserve"> № 273-ФЗ</w:t>
      </w:r>
      <w:r w:rsidR="006B4690">
        <w:br/>
      </w:r>
      <w:r w:rsidRPr="004F20FE">
        <w:t>«О противодействии коррупции», решением Думы Александровского муниципального округа от 19</w:t>
      </w:r>
      <w:r w:rsidR="006B4690">
        <w:t xml:space="preserve"> марта </w:t>
      </w:r>
      <w:r w:rsidRPr="004F20FE">
        <w:t>2026</w:t>
      </w:r>
      <w:r w:rsidR="006B4690">
        <w:t xml:space="preserve"> года</w:t>
      </w:r>
      <w:r w:rsidRPr="004F20FE">
        <w:t xml:space="preserve"> № 127 «</w:t>
      </w:r>
      <w:bookmarkStart w:id="2" w:name="_Hlk176937929"/>
      <w:r w:rsidRPr="004F20FE">
        <w:t>Об утверждении Положения о комиссии по соблюдению требований к должностному поведению лиц, замещающих муниципальные должности в органах местного самоуправления Александровского муниципального округа и урегулированию конфликта интересов</w:t>
      </w:r>
      <w:bookmarkEnd w:id="2"/>
      <w:r w:rsidRPr="00256249">
        <w:rPr>
          <w:bCs/>
          <w:szCs w:val="28"/>
        </w:rPr>
        <w:t>»</w:t>
      </w:r>
      <w:r>
        <w:rPr>
          <w:bCs/>
          <w:szCs w:val="28"/>
        </w:rPr>
        <w:t>,</w:t>
      </w:r>
    </w:p>
    <w:p w14:paraId="4EFE6F11" w14:textId="77777777" w:rsidR="004F20FE" w:rsidRPr="00256249" w:rsidRDefault="004F20FE" w:rsidP="004F20FE">
      <w:pPr>
        <w:ind w:firstLine="709"/>
        <w:jc w:val="both"/>
        <w:rPr>
          <w:bCs/>
          <w:szCs w:val="28"/>
        </w:rPr>
      </w:pPr>
    </w:p>
    <w:p w14:paraId="3F30CC55" w14:textId="77777777" w:rsidR="004F20FE" w:rsidRDefault="004F20FE" w:rsidP="004F20FE">
      <w:pPr>
        <w:spacing w:before="240"/>
        <w:contextualSpacing/>
        <w:jc w:val="both"/>
        <w:rPr>
          <w:bCs/>
          <w:szCs w:val="28"/>
        </w:rPr>
      </w:pPr>
      <w:r w:rsidRPr="004755C6">
        <w:rPr>
          <w:bCs/>
          <w:szCs w:val="28"/>
        </w:rPr>
        <w:t>ПОСТАНОВЛЯЮ:</w:t>
      </w:r>
    </w:p>
    <w:p w14:paraId="6B1696DE" w14:textId="77777777" w:rsidR="004F20FE" w:rsidRPr="004755C6" w:rsidRDefault="004F20FE" w:rsidP="004F20FE">
      <w:pPr>
        <w:spacing w:before="240"/>
        <w:ind w:firstLine="709"/>
        <w:contextualSpacing/>
        <w:jc w:val="both"/>
        <w:rPr>
          <w:bCs/>
          <w:szCs w:val="28"/>
        </w:rPr>
      </w:pPr>
    </w:p>
    <w:p w14:paraId="4E1BB710" w14:textId="1A8FC425" w:rsidR="004F20FE" w:rsidRPr="004755C6" w:rsidRDefault="004F20FE" w:rsidP="004F20FE">
      <w:pPr>
        <w:ind w:firstLine="709"/>
        <w:contextualSpacing/>
        <w:jc w:val="both"/>
      </w:pPr>
      <w:r w:rsidRPr="00256249">
        <w:t>1.</w:t>
      </w:r>
      <w:r>
        <w:t xml:space="preserve"> Образовать </w:t>
      </w:r>
      <w:r w:rsidRPr="004755C6">
        <w:t>комиссию</w:t>
      </w:r>
      <w:r w:rsidRPr="00256249">
        <w:rPr>
          <w:szCs w:val="28"/>
        </w:rPr>
        <w:t xml:space="preserve"> </w:t>
      </w:r>
      <w:r w:rsidRPr="00256249">
        <w:t xml:space="preserve">по соблюдению требований к должностному поведению лиц, замещающих муниципальные должности в органах местного самоуправления </w:t>
      </w:r>
      <w:r>
        <w:t>Александровского муниципального округа</w:t>
      </w:r>
      <w:r w:rsidRPr="00256249">
        <w:t>, и урегулировании конфликта интересов</w:t>
      </w:r>
      <w:r w:rsidRPr="004755C6">
        <w:t>.</w:t>
      </w:r>
    </w:p>
    <w:p w14:paraId="184AC704" w14:textId="6654B777" w:rsidR="004F20FE" w:rsidRDefault="004F20FE" w:rsidP="004F20FE">
      <w:pPr>
        <w:ind w:firstLine="709"/>
        <w:contextualSpacing/>
        <w:jc w:val="both"/>
      </w:pPr>
      <w:r w:rsidRPr="004755C6">
        <w:t>2.</w:t>
      </w:r>
      <w:r>
        <w:t xml:space="preserve"> </w:t>
      </w:r>
      <w:r w:rsidRPr="004755C6">
        <w:t xml:space="preserve">Утвердить прилагаемый состав комиссии </w:t>
      </w:r>
      <w:r w:rsidRPr="00256249">
        <w:t>по соблюдению требований</w:t>
      </w:r>
      <w:r w:rsidR="006B4690">
        <w:br/>
      </w:r>
      <w:r w:rsidRPr="00256249">
        <w:t>к должностному поведению лиц, замещающих муниципальные должности</w:t>
      </w:r>
      <w:r w:rsidR="006B4690">
        <w:br/>
      </w:r>
      <w:r w:rsidRPr="00256249">
        <w:t xml:space="preserve">в органах местного самоуправления </w:t>
      </w:r>
      <w:r>
        <w:t>Александровского муниципального округа</w:t>
      </w:r>
      <w:r w:rsidRPr="00256249">
        <w:t>, и урегулировании конфликта интересов.</w:t>
      </w:r>
    </w:p>
    <w:p w14:paraId="07C1B501" w14:textId="1C49FAA2" w:rsidR="004F20FE" w:rsidRPr="005529F6" w:rsidRDefault="004F20FE" w:rsidP="004F20FE">
      <w:pPr>
        <w:ind w:firstLine="709"/>
        <w:contextualSpacing/>
        <w:jc w:val="both"/>
      </w:pPr>
      <w:r>
        <w:t xml:space="preserve">3. </w:t>
      </w:r>
      <w:r w:rsidRPr="005529F6">
        <w:rPr>
          <w:shd w:val="clear" w:color="auto" w:fill="FFFFFF"/>
        </w:rPr>
        <w:t>Установить, что указанн</w:t>
      </w:r>
      <w:r>
        <w:rPr>
          <w:shd w:val="clear" w:color="auto" w:fill="FFFFFF"/>
        </w:rPr>
        <w:t>ая</w:t>
      </w:r>
      <w:r w:rsidRPr="005529F6">
        <w:rPr>
          <w:shd w:val="clear" w:color="auto" w:fill="FFFFFF"/>
        </w:rPr>
        <w:t xml:space="preserve"> выше комисс</w:t>
      </w:r>
      <w:r>
        <w:rPr>
          <w:shd w:val="clear" w:color="auto" w:fill="FFFFFF"/>
        </w:rPr>
        <w:t>ия</w:t>
      </w:r>
      <w:r w:rsidRPr="005529F6">
        <w:rPr>
          <w:shd w:val="clear" w:color="auto" w:fill="FFFFFF"/>
        </w:rPr>
        <w:t xml:space="preserve"> осуществляют свою деятельность в порядке, установленном</w:t>
      </w:r>
      <w:r>
        <w:rPr>
          <w:shd w:val="clear" w:color="auto" w:fill="FFFFFF"/>
        </w:rPr>
        <w:t xml:space="preserve"> </w:t>
      </w:r>
      <w:r w:rsidRPr="0066297A">
        <w:rPr>
          <w:shd w:val="clear" w:color="auto" w:fill="FFFFFF"/>
        </w:rPr>
        <w:t>Положени</w:t>
      </w:r>
      <w:r>
        <w:rPr>
          <w:shd w:val="clear" w:color="auto" w:fill="FFFFFF"/>
        </w:rPr>
        <w:t>ем</w:t>
      </w:r>
      <w:r w:rsidRPr="0066297A">
        <w:rPr>
          <w:shd w:val="clear" w:color="auto" w:fill="FFFFFF"/>
        </w:rPr>
        <w:t xml:space="preserve"> о комиссии по соблюдению требований к должностному поведению лиц, замещающих муниципальные </w:t>
      </w:r>
      <w:r w:rsidRPr="0066297A">
        <w:rPr>
          <w:shd w:val="clear" w:color="auto" w:fill="FFFFFF"/>
        </w:rPr>
        <w:lastRenderedPageBreak/>
        <w:t xml:space="preserve">должности в органах местного самоуправления </w:t>
      </w:r>
      <w:r>
        <w:rPr>
          <w:shd w:val="clear" w:color="auto" w:fill="FFFFFF"/>
        </w:rPr>
        <w:t>Александровского муниципального округа</w:t>
      </w:r>
      <w:r w:rsidRPr="0066297A">
        <w:rPr>
          <w:shd w:val="clear" w:color="auto" w:fill="FFFFFF"/>
        </w:rPr>
        <w:t xml:space="preserve">, и урегулированию конфликта </w:t>
      </w:r>
      <w:r w:rsidRPr="0066297A">
        <w:rPr>
          <w:bCs/>
          <w:shd w:val="clear" w:color="auto" w:fill="FFFFFF"/>
        </w:rPr>
        <w:t>интересов</w:t>
      </w:r>
      <w:r>
        <w:rPr>
          <w:bCs/>
          <w:shd w:val="clear" w:color="auto" w:fill="FFFFFF"/>
        </w:rPr>
        <w:t>.</w:t>
      </w:r>
    </w:p>
    <w:p w14:paraId="7EE9E3F0" w14:textId="7518FC85" w:rsidR="004F20FE" w:rsidRDefault="004F20FE" w:rsidP="004F20FE">
      <w:pPr>
        <w:ind w:firstLine="709"/>
        <w:jc w:val="both"/>
        <w:rPr>
          <w:rStyle w:val="af3"/>
          <w:rFonts w:eastAsia="Arial"/>
          <w:szCs w:val="28"/>
        </w:rPr>
      </w:pPr>
      <w:r>
        <w:t>4</w:t>
      </w:r>
      <w:r w:rsidRPr="00256249">
        <w:t>.</w:t>
      </w:r>
      <w:r>
        <w:t xml:space="preserve"> </w:t>
      </w:r>
      <w:r w:rsidRPr="003A0806">
        <w:rPr>
          <w:bCs/>
          <w:color w:val="000000"/>
        </w:rPr>
        <w:t xml:space="preserve">Опубликовать настоящее </w:t>
      </w:r>
      <w:r>
        <w:rPr>
          <w:bCs/>
          <w:color w:val="000000"/>
        </w:rPr>
        <w:t xml:space="preserve">постановление </w:t>
      </w:r>
      <w:r w:rsidRPr="003A0806">
        <w:rPr>
          <w:bCs/>
          <w:color w:val="000000"/>
        </w:rPr>
        <w:t xml:space="preserve">в сетевом </w:t>
      </w:r>
      <w:r w:rsidRPr="00A36AF5">
        <w:rPr>
          <w:bCs/>
          <w:color w:val="000000"/>
          <w:szCs w:val="28"/>
        </w:rPr>
        <w:t xml:space="preserve">издании официальный сайт </w:t>
      </w:r>
      <w:r w:rsidRPr="00A36AF5">
        <w:rPr>
          <w:szCs w:val="28"/>
        </w:rPr>
        <w:t>Александровского муниципального округа</w:t>
      </w:r>
      <w:r w:rsidRPr="00A36AF5">
        <w:rPr>
          <w:bCs/>
          <w:color w:val="000000"/>
          <w:szCs w:val="28"/>
        </w:rPr>
        <w:t xml:space="preserve"> Пермского края </w:t>
      </w:r>
      <w:r w:rsidRPr="009911F5">
        <w:rPr>
          <w:bCs/>
          <w:szCs w:val="28"/>
        </w:rPr>
        <w:t>(</w:t>
      </w:r>
      <w:hyperlink r:id="rId7" w:history="1">
        <w:r w:rsidRPr="009911F5">
          <w:rPr>
            <w:rStyle w:val="af4"/>
            <w:bCs/>
            <w:color w:val="auto"/>
            <w:szCs w:val="28"/>
            <w:u w:val="none"/>
            <w:lang w:val="en-US"/>
          </w:rPr>
          <w:t>www</w:t>
        </w:r>
        <w:r w:rsidRPr="009911F5">
          <w:rPr>
            <w:rStyle w:val="af4"/>
            <w:bCs/>
            <w:color w:val="auto"/>
            <w:szCs w:val="28"/>
            <w:u w:val="none"/>
          </w:rPr>
          <w:t>.</w:t>
        </w:r>
        <w:r w:rsidRPr="009911F5">
          <w:rPr>
            <w:rStyle w:val="af4"/>
            <w:rFonts w:eastAsia="Arial"/>
            <w:color w:val="auto"/>
            <w:spacing w:val="2"/>
            <w:szCs w:val="28"/>
            <w:u w:val="none"/>
          </w:rPr>
          <w:t>aleksraion.ru</w:t>
        </w:r>
      </w:hyperlink>
      <w:r w:rsidRPr="009911F5">
        <w:rPr>
          <w:rStyle w:val="af3"/>
          <w:rFonts w:eastAsia="Arial"/>
          <w:szCs w:val="28"/>
        </w:rPr>
        <w:t>).</w:t>
      </w:r>
    </w:p>
    <w:p w14:paraId="7D4A0A51" w14:textId="34C35FBA" w:rsidR="004F20FE" w:rsidRPr="00256249" w:rsidRDefault="004F20FE" w:rsidP="004F20FE">
      <w:pPr>
        <w:ind w:firstLine="709"/>
        <w:jc w:val="both"/>
      </w:pPr>
      <w:r>
        <w:t>5</w:t>
      </w:r>
      <w:r w:rsidRPr="00256249">
        <w:t>. Настоящее постановление вступает в силу со дня его подписания.</w:t>
      </w:r>
    </w:p>
    <w:p w14:paraId="1C7AB1ED" w14:textId="74291408" w:rsidR="004F20FE" w:rsidRPr="00256249" w:rsidRDefault="004F20FE" w:rsidP="004F20FE">
      <w:pPr>
        <w:ind w:firstLine="709"/>
        <w:contextualSpacing/>
        <w:jc w:val="both"/>
      </w:pPr>
      <w:r>
        <w:t>6</w:t>
      </w:r>
      <w:r w:rsidRPr="00256249">
        <w:t>.</w:t>
      </w:r>
      <w:r>
        <w:t xml:space="preserve"> </w:t>
      </w:r>
      <w:r w:rsidRPr="00256249">
        <w:t>Контроль за исполнением настоящего постановления оставляю</w:t>
      </w:r>
      <w:r w:rsidR="006B4690">
        <w:br/>
      </w:r>
      <w:r w:rsidRPr="00256249">
        <w:t>за собой.</w:t>
      </w:r>
    </w:p>
    <w:p w14:paraId="44D5610B" w14:textId="06D08DAE" w:rsidR="004F20FE" w:rsidRDefault="004F20FE" w:rsidP="004F20FE">
      <w:pPr>
        <w:tabs>
          <w:tab w:val="left" w:pos="1155"/>
        </w:tabs>
      </w:pPr>
    </w:p>
    <w:p w14:paraId="1A89D1DA" w14:textId="77777777" w:rsidR="004F20FE" w:rsidRDefault="004F20FE" w:rsidP="004F20FE">
      <w:pPr>
        <w:tabs>
          <w:tab w:val="left" w:pos="1155"/>
        </w:tabs>
      </w:pPr>
    </w:p>
    <w:p w14:paraId="3D6DBC42" w14:textId="77777777" w:rsidR="004F20FE" w:rsidRDefault="004F20FE" w:rsidP="004F20FE">
      <w:pPr>
        <w:tabs>
          <w:tab w:val="left" w:pos="1155"/>
        </w:tabs>
      </w:pPr>
    </w:p>
    <w:p w14:paraId="53664022" w14:textId="4237451A" w:rsidR="004F20FE" w:rsidRDefault="0043154D" w:rsidP="004F20FE">
      <w:pPr>
        <w:tabs>
          <w:tab w:val="left" w:pos="1155"/>
        </w:tabs>
      </w:pPr>
      <w:r>
        <w:t>Председатель Думы</w:t>
      </w:r>
    </w:p>
    <w:p w14:paraId="301A3202" w14:textId="5A0C11C9" w:rsidR="0043154D" w:rsidRDefault="0043154D" w:rsidP="004F20FE">
      <w:pPr>
        <w:tabs>
          <w:tab w:val="left" w:pos="1155"/>
        </w:tabs>
      </w:pPr>
      <w:r>
        <w:t>Александровского муниципального округа</w:t>
      </w:r>
      <w:r>
        <w:tab/>
      </w:r>
      <w:r>
        <w:tab/>
      </w:r>
      <w:r>
        <w:tab/>
        <w:t>В.И. Косожихин</w:t>
      </w:r>
    </w:p>
    <w:p w14:paraId="5626AFC7" w14:textId="77777777" w:rsidR="004F20FE" w:rsidRDefault="004F20FE" w:rsidP="004F20FE">
      <w:pPr>
        <w:tabs>
          <w:tab w:val="left" w:pos="1155"/>
        </w:tabs>
      </w:pPr>
    </w:p>
    <w:p w14:paraId="15A0F686" w14:textId="77777777" w:rsidR="004F20FE" w:rsidRDefault="004F20FE" w:rsidP="004F20FE">
      <w:pPr>
        <w:tabs>
          <w:tab w:val="left" w:pos="1155"/>
        </w:tabs>
      </w:pPr>
    </w:p>
    <w:p w14:paraId="305F8A8C" w14:textId="77777777" w:rsidR="004F20FE" w:rsidRDefault="004F20FE" w:rsidP="004F20FE">
      <w:pPr>
        <w:tabs>
          <w:tab w:val="left" w:pos="1155"/>
        </w:tabs>
      </w:pPr>
    </w:p>
    <w:p w14:paraId="73DAD933" w14:textId="77777777" w:rsidR="004F20FE" w:rsidRDefault="004F20FE" w:rsidP="004F20FE">
      <w:pPr>
        <w:tabs>
          <w:tab w:val="left" w:pos="1155"/>
        </w:tabs>
      </w:pPr>
    </w:p>
    <w:p w14:paraId="703261E3" w14:textId="77777777" w:rsidR="004F20FE" w:rsidRDefault="004F20FE" w:rsidP="004F20FE">
      <w:pPr>
        <w:tabs>
          <w:tab w:val="left" w:pos="1155"/>
        </w:tabs>
      </w:pPr>
    </w:p>
    <w:p w14:paraId="1CC4BD0B" w14:textId="77777777" w:rsidR="004F20FE" w:rsidRDefault="004F20FE" w:rsidP="004F20FE">
      <w:pPr>
        <w:tabs>
          <w:tab w:val="left" w:pos="1155"/>
        </w:tabs>
      </w:pPr>
    </w:p>
    <w:p w14:paraId="69E5C99E" w14:textId="77777777" w:rsidR="004F20FE" w:rsidRDefault="004F20FE" w:rsidP="004F20FE">
      <w:pPr>
        <w:tabs>
          <w:tab w:val="left" w:pos="1155"/>
        </w:tabs>
      </w:pPr>
    </w:p>
    <w:p w14:paraId="28FD8640" w14:textId="77777777" w:rsidR="004F20FE" w:rsidRDefault="004F20FE" w:rsidP="004F20FE">
      <w:pPr>
        <w:tabs>
          <w:tab w:val="left" w:pos="1155"/>
        </w:tabs>
      </w:pPr>
    </w:p>
    <w:p w14:paraId="1AC03520" w14:textId="77777777" w:rsidR="004F20FE" w:rsidRDefault="004F20FE" w:rsidP="004F20FE">
      <w:pPr>
        <w:tabs>
          <w:tab w:val="left" w:pos="1155"/>
        </w:tabs>
      </w:pPr>
    </w:p>
    <w:p w14:paraId="0052A8F4" w14:textId="77777777" w:rsidR="004F20FE" w:rsidRDefault="004F20FE" w:rsidP="004F20FE">
      <w:pPr>
        <w:tabs>
          <w:tab w:val="left" w:pos="1155"/>
        </w:tabs>
      </w:pPr>
    </w:p>
    <w:p w14:paraId="68E9247F" w14:textId="77777777" w:rsidR="004F20FE" w:rsidRDefault="004F20FE" w:rsidP="004F20FE">
      <w:pPr>
        <w:tabs>
          <w:tab w:val="left" w:pos="1155"/>
        </w:tabs>
      </w:pPr>
    </w:p>
    <w:p w14:paraId="0D2CF9B8" w14:textId="77777777" w:rsidR="004F20FE" w:rsidRDefault="004F20FE" w:rsidP="004F20FE">
      <w:pPr>
        <w:tabs>
          <w:tab w:val="left" w:pos="1155"/>
        </w:tabs>
      </w:pPr>
    </w:p>
    <w:p w14:paraId="45969238" w14:textId="77777777" w:rsidR="004F20FE" w:rsidRDefault="004F20FE" w:rsidP="004F20FE">
      <w:pPr>
        <w:tabs>
          <w:tab w:val="left" w:pos="1155"/>
        </w:tabs>
      </w:pPr>
    </w:p>
    <w:p w14:paraId="56802809" w14:textId="77777777" w:rsidR="004F20FE" w:rsidRDefault="004F20FE" w:rsidP="004F20FE">
      <w:pPr>
        <w:tabs>
          <w:tab w:val="left" w:pos="1155"/>
        </w:tabs>
      </w:pPr>
    </w:p>
    <w:p w14:paraId="6BC1E988" w14:textId="77777777" w:rsidR="004F20FE" w:rsidRDefault="004F20FE" w:rsidP="004F20FE">
      <w:pPr>
        <w:tabs>
          <w:tab w:val="left" w:pos="1155"/>
        </w:tabs>
      </w:pPr>
    </w:p>
    <w:p w14:paraId="01A551D3" w14:textId="77777777" w:rsidR="004F20FE" w:rsidRDefault="004F20FE" w:rsidP="004F20FE">
      <w:pPr>
        <w:tabs>
          <w:tab w:val="left" w:pos="1155"/>
        </w:tabs>
      </w:pPr>
    </w:p>
    <w:p w14:paraId="561EF915" w14:textId="77777777" w:rsidR="004F20FE" w:rsidRDefault="004F20FE" w:rsidP="004F20FE">
      <w:pPr>
        <w:tabs>
          <w:tab w:val="left" w:pos="1155"/>
        </w:tabs>
      </w:pPr>
    </w:p>
    <w:p w14:paraId="12FA70C0" w14:textId="77777777" w:rsidR="004F20FE" w:rsidRDefault="004F20FE" w:rsidP="004F20FE">
      <w:pPr>
        <w:tabs>
          <w:tab w:val="left" w:pos="1155"/>
        </w:tabs>
      </w:pPr>
    </w:p>
    <w:p w14:paraId="7FAA427E" w14:textId="77777777" w:rsidR="004F20FE" w:rsidRDefault="004F20FE" w:rsidP="004F20FE">
      <w:pPr>
        <w:tabs>
          <w:tab w:val="left" w:pos="1155"/>
        </w:tabs>
      </w:pPr>
    </w:p>
    <w:p w14:paraId="5EDF9434" w14:textId="77777777" w:rsidR="004F20FE" w:rsidRDefault="004F20FE" w:rsidP="004F20FE">
      <w:pPr>
        <w:tabs>
          <w:tab w:val="left" w:pos="1155"/>
        </w:tabs>
      </w:pPr>
    </w:p>
    <w:p w14:paraId="7DFA66A4" w14:textId="77777777" w:rsidR="004F20FE" w:rsidRDefault="004F20FE" w:rsidP="004F20FE">
      <w:pPr>
        <w:tabs>
          <w:tab w:val="left" w:pos="1155"/>
        </w:tabs>
      </w:pPr>
    </w:p>
    <w:p w14:paraId="6E03D689" w14:textId="77777777" w:rsidR="004F20FE" w:rsidRDefault="004F20FE" w:rsidP="004F20FE">
      <w:pPr>
        <w:tabs>
          <w:tab w:val="left" w:pos="1155"/>
        </w:tabs>
      </w:pPr>
    </w:p>
    <w:p w14:paraId="4C468300" w14:textId="77777777" w:rsidR="004F20FE" w:rsidRDefault="004F20FE" w:rsidP="004F20FE">
      <w:pPr>
        <w:tabs>
          <w:tab w:val="left" w:pos="1155"/>
        </w:tabs>
      </w:pPr>
    </w:p>
    <w:p w14:paraId="06135A6E" w14:textId="77777777" w:rsidR="004F20FE" w:rsidRDefault="004F20FE" w:rsidP="004F20FE">
      <w:pPr>
        <w:tabs>
          <w:tab w:val="left" w:pos="1155"/>
        </w:tabs>
      </w:pPr>
    </w:p>
    <w:p w14:paraId="7B9AD6C8" w14:textId="77777777" w:rsidR="004F20FE" w:rsidRDefault="004F20FE" w:rsidP="004F20FE">
      <w:pPr>
        <w:tabs>
          <w:tab w:val="left" w:pos="1155"/>
        </w:tabs>
      </w:pPr>
    </w:p>
    <w:p w14:paraId="61B101AA" w14:textId="77777777" w:rsidR="004F20FE" w:rsidRDefault="004F20FE" w:rsidP="004F20FE">
      <w:pPr>
        <w:tabs>
          <w:tab w:val="left" w:pos="1155"/>
        </w:tabs>
      </w:pPr>
    </w:p>
    <w:p w14:paraId="4AD91B14" w14:textId="77777777" w:rsidR="004F20FE" w:rsidRDefault="004F20FE" w:rsidP="004F20FE">
      <w:pPr>
        <w:tabs>
          <w:tab w:val="left" w:pos="1155"/>
        </w:tabs>
      </w:pPr>
    </w:p>
    <w:p w14:paraId="7DC11637" w14:textId="77777777" w:rsidR="004F20FE" w:rsidRDefault="004F20FE" w:rsidP="004F20FE">
      <w:pPr>
        <w:tabs>
          <w:tab w:val="left" w:pos="1155"/>
        </w:tabs>
      </w:pPr>
    </w:p>
    <w:p w14:paraId="4EA39421" w14:textId="77777777" w:rsidR="004F20FE" w:rsidRDefault="004F20FE" w:rsidP="004F20FE">
      <w:pPr>
        <w:tabs>
          <w:tab w:val="left" w:pos="1155"/>
        </w:tabs>
      </w:pPr>
    </w:p>
    <w:p w14:paraId="03618ABA" w14:textId="77777777" w:rsidR="004F20FE" w:rsidRDefault="004F20FE" w:rsidP="004F20FE">
      <w:pPr>
        <w:tabs>
          <w:tab w:val="left" w:pos="1155"/>
        </w:tabs>
      </w:pPr>
    </w:p>
    <w:p w14:paraId="1E3AE8DD" w14:textId="77777777" w:rsidR="004F20FE" w:rsidRDefault="004F20FE" w:rsidP="004F20FE">
      <w:pPr>
        <w:tabs>
          <w:tab w:val="left" w:pos="1155"/>
        </w:tabs>
      </w:pPr>
    </w:p>
    <w:p w14:paraId="1A3D556D" w14:textId="77777777" w:rsidR="004F20FE" w:rsidRDefault="004F20FE" w:rsidP="004F20FE">
      <w:pPr>
        <w:tabs>
          <w:tab w:val="left" w:pos="1155"/>
        </w:tabs>
      </w:pPr>
    </w:p>
    <w:p w14:paraId="3F717DBD" w14:textId="77777777" w:rsidR="004F20FE" w:rsidRPr="00D65E5E" w:rsidRDefault="004F20FE" w:rsidP="004F20FE">
      <w:pPr>
        <w:contextualSpacing/>
        <w:jc w:val="right"/>
        <w:rPr>
          <w:szCs w:val="28"/>
        </w:rPr>
      </w:pPr>
      <w:r w:rsidRPr="00D65E5E">
        <w:rPr>
          <w:szCs w:val="28"/>
        </w:rPr>
        <w:lastRenderedPageBreak/>
        <w:t>УТВЕРЖДЕН</w:t>
      </w:r>
    </w:p>
    <w:p w14:paraId="7FF19DBD" w14:textId="77777777" w:rsidR="004F20FE" w:rsidRPr="00D65E5E" w:rsidRDefault="004F20FE" w:rsidP="004F20FE">
      <w:pPr>
        <w:contextualSpacing/>
        <w:jc w:val="right"/>
        <w:rPr>
          <w:szCs w:val="28"/>
        </w:rPr>
      </w:pPr>
      <w:r w:rsidRPr="00D65E5E">
        <w:rPr>
          <w:szCs w:val="28"/>
        </w:rPr>
        <w:t>постановлением председателя</w:t>
      </w:r>
    </w:p>
    <w:p w14:paraId="733D52F1" w14:textId="08F6C31B" w:rsidR="004F20FE" w:rsidRPr="00D65E5E" w:rsidRDefault="004F20FE" w:rsidP="004F20FE">
      <w:pPr>
        <w:contextualSpacing/>
        <w:jc w:val="right"/>
        <w:rPr>
          <w:szCs w:val="28"/>
        </w:rPr>
      </w:pPr>
      <w:r w:rsidRPr="00D65E5E">
        <w:rPr>
          <w:szCs w:val="28"/>
        </w:rPr>
        <w:t xml:space="preserve">Думы </w:t>
      </w:r>
      <w:r w:rsidR="006B4690">
        <w:rPr>
          <w:szCs w:val="28"/>
        </w:rPr>
        <w:t>Александровского муниципального округа</w:t>
      </w:r>
    </w:p>
    <w:p w14:paraId="12A3EE5A" w14:textId="29B2C8C2" w:rsidR="004F20FE" w:rsidRPr="00D65E5E" w:rsidRDefault="004F20FE" w:rsidP="004F20FE">
      <w:pPr>
        <w:contextualSpacing/>
        <w:jc w:val="right"/>
        <w:rPr>
          <w:szCs w:val="28"/>
        </w:rPr>
      </w:pPr>
      <w:r w:rsidRPr="00D65E5E">
        <w:rPr>
          <w:szCs w:val="28"/>
        </w:rPr>
        <w:t xml:space="preserve">от </w:t>
      </w:r>
      <w:r w:rsidR="006B4690">
        <w:rPr>
          <w:szCs w:val="28"/>
        </w:rPr>
        <w:t>20.03.2026</w:t>
      </w:r>
      <w:r w:rsidRPr="00D65E5E">
        <w:rPr>
          <w:szCs w:val="28"/>
        </w:rPr>
        <w:t xml:space="preserve"> № </w:t>
      </w:r>
      <w:r w:rsidR="003A54F5">
        <w:rPr>
          <w:szCs w:val="28"/>
        </w:rPr>
        <w:t>23</w:t>
      </w:r>
    </w:p>
    <w:p w14:paraId="35FB9D7B" w14:textId="77777777" w:rsidR="004F20FE" w:rsidRPr="00D65E5E" w:rsidRDefault="004F20FE" w:rsidP="004F20FE">
      <w:pPr>
        <w:spacing w:line="240" w:lineRule="exact"/>
        <w:jc w:val="right"/>
        <w:rPr>
          <w:szCs w:val="28"/>
        </w:rPr>
      </w:pPr>
    </w:p>
    <w:p w14:paraId="10D546A9" w14:textId="77777777" w:rsidR="004F20FE" w:rsidRPr="00D65E5E" w:rsidRDefault="004F20FE" w:rsidP="004F20FE">
      <w:pPr>
        <w:spacing w:line="240" w:lineRule="exact"/>
        <w:jc w:val="center"/>
        <w:rPr>
          <w:szCs w:val="28"/>
        </w:rPr>
      </w:pPr>
    </w:p>
    <w:p w14:paraId="6104861A" w14:textId="77777777" w:rsidR="004F20FE" w:rsidRPr="00F44BEC" w:rsidRDefault="004F20FE" w:rsidP="004F20FE">
      <w:pPr>
        <w:jc w:val="center"/>
        <w:rPr>
          <w:szCs w:val="28"/>
        </w:rPr>
      </w:pPr>
      <w:r w:rsidRPr="00F44BEC">
        <w:rPr>
          <w:szCs w:val="28"/>
        </w:rPr>
        <w:t>СОСТАВ</w:t>
      </w:r>
    </w:p>
    <w:p w14:paraId="059982F1" w14:textId="26122D59" w:rsidR="004F20FE" w:rsidRPr="00F44BEC" w:rsidRDefault="004F20FE" w:rsidP="004F20FE">
      <w:pPr>
        <w:jc w:val="center"/>
        <w:rPr>
          <w:szCs w:val="28"/>
        </w:rPr>
      </w:pPr>
      <w:r w:rsidRPr="00F44BEC">
        <w:rPr>
          <w:szCs w:val="28"/>
        </w:rPr>
        <w:t xml:space="preserve">комиссии по соблюдению требований к должностному поведению лиц, замещающих муниципальные должности в органах местного самоуправления </w:t>
      </w:r>
      <w:r w:rsidR="006B4690">
        <w:rPr>
          <w:szCs w:val="28"/>
        </w:rPr>
        <w:t>Александровского муниципального округа</w:t>
      </w:r>
      <w:r w:rsidRPr="00F44BEC">
        <w:rPr>
          <w:szCs w:val="28"/>
        </w:rPr>
        <w:t>, и урегулировании</w:t>
      </w:r>
      <w:r w:rsidR="006B4690">
        <w:rPr>
          <w:szCs w:val="28"/>
        </w:rPr>
        <w:br/>
      </w:r>
      <w:r w:rsidRPr="00F44BEC">
        <w:rPr>
          <w:szCs w:val="28"/>
        </w:rPr>
        <w:t>конфликта интересов</w:t>
      </w:r>
    </w:p>
    <w:p w14:paraId="6D4115D0" w14:textId="77777777" w:rsidR="004F20FE" w:rsidRPr="00F44BEC" w:rsidRDefault="004F20FE" w:rsidP="004F20FE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4"/>
      </w:tblGrid>
      <w:tr w:rsidR="004F20FE" w:rsidRPr="00F44BEC" w14:paraId="0EC7C7C1" w14:textId="77777777" w:rsidTr="00735D14">
        <w:tc>
          <w:tcPr>
            <w:tcW w:w="3794" w:type="dxa"/>
          </w:tcPr>
          <w:p w14:paraId="6F26A0C1" w14:textId="77777777" w:rsidR="006B4690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</w:t>
            </w:r>
          </w:p>
          <w:p w14:paraId="74EECA97" w14:textId="2DF6C66A" w:rsidR="004F20FE" w:rsidRPr="00F44BEC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 Викторовна</w:t>
            </w:r>
          </w:p>
        </w:tc>
        <w:tc>
          <w:tcPr>
            <w:tcW w:w="5774" w:type="dxa"/>
          </w:tcPr>
          <w:p w14:paraId="07DEF0C7" w14:textId="439153E5" w:rsidR="004F20FE" w:rsidRPr="00F44BEC" w:rsidRDefault="004F20FE" w:rsidP="00735D14">
            <w:pPr>
              <w:rPr>
                <w:sz w:val="24"/>
                <w:szCs w:val="24"/>
              </w:rPr>
            </w:pPr>
            <w:r w:rsidRPr="00F44BEC">
              <w:rPr>
                <w:sz w:val="24"/>
                <w:szCs w:val="24"/>
              </w:rPr>
              <w:t>-</w:t>
            </w:r>
            <w:r w:rsidR="006B4690">
              <w:rPr>
                <w:sz w:val="24"/>
                <w:szCs w:val="24"/>
              </w:rPr>
              <w:t xml:space="preserve"> </w:t>
            </w:r>
            <w:r w:rsidRPr="00F44BEC">
              <w:rPr>
                <w:sz w:val="24"/>
                <w:szCs w:val="24"/>
              </w:rPr>
              <w:t xml:space="preserve">заместитель председателя Думы </w:t>
            </w:r>
            <w:r w:rsidR="006B4690">
              <w:rPr>
                <w:sz w:val="24"/>
                <w:szCs w:val="24"/>
              </w:rPr>
              <w:t>Александровского муниципального округа</w:t>
            </w:r>
            <w:r w:rsidR="009911F5">
              <w:rPr>
                <w:sz w:val="24"/>
                <w:szCs w:val="24"/>
              </w:rPr>
              <w:t>, председатель комиссии</w:t>
            </w:r>
          </w:p>
        </w:tc>
      </w:tr>
      <w:tr w:rsidR="004F20FE" w:rsidRPr="00F44BEC" w14:paraId="1E96BCCD" w14:textId="77777777" w:rsidTr="00735D14">
        <w:tc>
          <w:tcPr>
            <w:tcW w:w="3794" w:type="dxa"/>
          </w:tcPr>
          <w:p w14:paraId="2146F934" w14:textId="77777777" w:rsidR="004F20FE" w:rsidRPr="003616EF" w:rsidRDefault="004F20FE" w:rsidP="00735D14">
            <w:pPr>
              <w:rPr>
                <w:sz w:val="24"/>
                <w:szCs w:val="24"/>
              </w:rPr>
            </w:pPr>
            <w:bookmarkStart w:id="3" w:name="_Hlk181096560"/>
          </w:p>
          <w:p w14:paraId="243CBD21" w14:textId="77777777" w:rsidR="006B4690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Мачихина</w:t>
            </w:r>
          </w:p>
          <w:p w14:paraId="4AFFE11D" w14:textId="59260FE6" w:rsidR="004F20FE" w:rsidRPr="003616EF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 Викторовна</w:t>
            </w:r>
          </w:p>
          <w:p w14:paraId="556BE016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</w:tc>
        <w:tc>
          <w:tcPr>
            <w:tcW w:w="5774" w:type="dxa"/>
          </w:tcPr>
          <w:p w14:paraId="2680A1EE" w14:textId="77777777" w:rsidR="004F20FE" w:rsidRPr="003616EF" w:rsidRDefault="004F20FE" w:rsidP="00735D14">
            <w:pPr>
              <w:rPr>
                <w:sz w:val="24"/>
                <w:szCs w:val="24"/>
              </w:rPr>
            </w:pPr>
          </w:p>
          <w:p w14:paraId="2FD0FD8E" w14:textId="7F3079A3" w:rsidR="004F20FE" w:rsidRPr="003616EF" w:rsidRDefault="004F20FE" w:rsidP="00735D14">
            <w:pPr>
              <w:rPr>
                <w:sz w:val="24"/>
                <w:szCs w:val="24"/>
              </w:rPr>
            </w:pPr>
            <w:r w:rsidRPr="003616EF">
              <w:rPr>
                <w:sz w:val="24"/>
                <w:szCs w:val="24"/>
              </w:rPr>
              <w:t>-</w:t>
            </w:r>
            <w:r w:rsidR="006B4690">
              <w:rPr>
                <w:sz w:val="24"/>
                <w:szCs w:val="24"/>
              </w:rPr>
              <w:t xml:space="preserve"> </w:t>
            </w:r>
            <w:r w:rsidRPr="003616EF">
              <w:rPr>
                <w:sz w:val="24"/>
                <w:szCs w:val="24"/>
              </w:rPr>
              <w:t xml:space="preserve">депутат Думы </w:t>
            </w:r>
            <w:r w:rsidR="006B4690">
              <w:rPr>
                <w:sz w:val="24"/>
                <w:szCs w:val="24"/>
              </w:rPr>
              <w:t>Александровского муниципального округа</w:t>
            </w:r>
          </w:p>
          <w:p w14:paraId="7F9BFF1B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</w:tc>
      </w:tr>
      <w:tr w:rsidR="004F20FE" w:rsidRPr="00F44BEC" w14:paraId="1E8FFCCF" w14:textId="77777777" w:rsidTr="00735D14">
        <w:tc>
          <w:tcPr>
            <w:tcW w:w="3794" w:type="dxa"/>
          </w:tcPr>
          <w:p w14:paraId="06EBE448" w14:textId="77777777" w:rsidR="006B4690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</w:t>
            </w:r>
          </w:p>
          <w:p w14:paraId="7E3528FB" w14:textId="1D66AC47" w:rsidR="004F20FE" w:rsidRPr="00F44BEC" w:rsidRDefault="006B4690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 Николаевна</w:t>
            </w:r>
          </w:p>
        </w:tc>
        <w:tc>
          <w:tcPr>
            <w:tcW w:w="5774" w:type="dxa"/>
          </w:tcPr>
          <w:p w14:paraId="2A8A8152" w14:textId="09DF7856" w:rsidR="004F20FE" w:rsidRPr="00F44BEC" w:rsidRDefault="004F20FE" w:rsidP="00735D14">
            <w:pPr>
              <w:rPr>
                <w:sz w:val="24"/>
                <w:szCs w:val="24"/>
              </w:rPr>
            </w:pPr>
            <w:r w:rsidRPr="00F44BEC">
              <w:rPr>
                <w:sz w:val="24"/>
                <w:szCs w:val="24"/>
              </w:rPr>
              <w:t>-</w:t>
            </w:r>
            <w:r w:rsidR="006B4690">
              <w:rPr>
                <w:sz w:val="24"/>
                <w:szCs w:val="24"/>
              </w:rPr>
              <w:t xml:space="preserve"> заведующий отделом в составе аппарата Думы Александровского муниципального</w:t>
            </w:r>
            <w:r w:rsidRPr="00F44BEC">
              <w:rPr>
                <w:sz w:val="24"/>
                <w:szCs w:val="24"/>
              </w:rPr>
              <w:t xml:space="preserve"> округа</w:t>
            </w:r>
          </w:p>
        </w:tc>
      </w:tr>
      <w:bookmarkEnd w:id="3"/>
      <w:tr w:rsidR="004F20FE" w:rsidRPr="00F44BEC" w14:paraId="69A27F9E" w14:textId="77777777" w:rsidTr="00735D14">
        <w:trPr>
          <w:trHeight w:val="8384"/>
        </w:trPr>
        <w:tc>
          <w:tcPr>
            <w:tcW w:w="3794" w:type="dxa"/>
          </w:tcPr>
          <w:p w14:paraId="20F5D7D0" w14:textId="77777777" w:rsidR="00067A9A" w:rsidRDefault="00067A9A" w:rsidP="00735D14">
            <w:pPr>
              <w:rPr>
                <w:sz w:val="24"/>
                <w:szCs w:val="24"/>
              </w:rPr>
            </w:pPr>
          </w:p>
          <w:p w14:paraId="39C11197" w14:textId="173931F2" w:rsidR="006B4690" w:rsidRDefault="006B4690" w:rsidP="006B46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Горюнова</w:t>
            </w:r>
          </w:p>
          <w:p w14:paraId="57FA0C67" w14:textId="3ECCA200" w:rsidR="004F20FE" w:rsidRPr="00F44BEC" w:rsidRDefault="006B4690" w:rsidP="006B46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Виктория Дмитриевна</w:t>
            </w:r>
          </w:p>
          <w:p w14:paraId="2EBAB152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  <w:p w14:paraId="05043207" w14:textId="77777777" w:rsidR="0043154D" w:rsidRDefault="00067A9A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Фатыхова</w:t>
            </w:r>
          </w:p>
          <w:p w14:paraId="4B3171D4" w14:textId="5EB29B7F" w:rsidR="004F20FE" w:rsidRPr="00F44BEC" w:rsidRDefault="00067A9A" w:rsidP="00735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Екатерина Владимировна</w:t>
            </w:r>
          </w:p>
          <w:p w14:paraId="42E8A017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  <w:p w14:paraId="35BD12B3" w14:textId="77777777" w:rsidR="004F20FE" w:rsidRPr="00F44BEC" w:rsidRDefault="004F20FE" w:rsidP="00735D14">
            <w:pPr>
              <w:rPr>
                <w:sz w:val="24"/>
                <w:szCs w:val="24"/>
              </w:rPr>
            </w:pPr>
            <w:r w:rsidRPr="00F44BEC">
              <w:rPr>
                <w:sz w:val="24"/>
                <w:szCs w:val="24"/>
              </w:rPr>
              <w:t xml:space="preserve">без указания персональных данных </w:t>
            </w:r>
          </w:p>
          <w:p w14:paraId="5B7535C0" w14:textId="77777777" w:rsidR="004F20FE" w:rsidRPr="00F44BEC" w:rsidRDefault="004F20FE" w:rsidP="00067A9A">
            <w:pPr>
              <w:rPr>
                <w:sz w:val="24"/>
                <w:szCs w:val="24"/>
              </w:rPr>
            </w:pPr>
          </w:p>
        </w:tc>
        <w:tc>
          <w:tcPr>
            <w:tcW w:w="5774" w:type="dxa"/>
          </w:tcPr>
          <w:p w14:paraId="3A9BEC94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  <w:p w14:paraId="0ACFC94E" w14:textId="4E86C576" w:rsidR="004F20FE" w:rsidRPr="00F44BEC" w:rsidRDefault="004F20FE" w:rsidP="00735D14">
            <w:pPr>
              <w:rPr>
                <w:sz w:val="24"/>
                <w:szCs w:val="24"/>
              </w:rPr>
            </w:pPr>
            <w:r w:rsidRPr="00F44BEC">
              <w:rPr>
                <w:sz w:val="24"/>
                <w:szCs w:val="24"/>
              </w:rPr>
              <w:t xml:space="preserve">- </w:t>
            </w:r>
            <w:r w:rsidR="00067A9A">
              <w:rPr>
                <w:sz w:val="24"/>
                <w:szCs w:val="24"/>
              </w:rPr>
              <w:t xml:space="preserve">депутат Думы Александровского муниципального </w:t>
            </w:r>
            <w:r w:rsidRPr="00F44BEC">
              <w:rPr>
                <w:sz w:val="24"/>
                <w:szCs w:val="24"/>
              </w:rPr>
              <w:t>округа</w:t>
            </w:r>
          </w:p>
          <w:p w14:paraId="606A5926" w14:textId="77777777" w:rsidR="004F20FE" w:rsidRDefault="004F20FE" w:rsidP="00735D14">
            <w:pPr>
              <w:rPr>
                <w:sz w:val="24"/>
                <w:szCs w:val="24"/>
              </w:rPr>
            </w:pPr>
          </w:p>
          <w:p w14:paraId="5475F509" w14:textId="55EA3EC7" w:rsidR="004F20FE" w:rsidRPr="00F44BEC" w:rsidRDefault="004F20FE" w:rsidP="00067A9A">
            <w:pPr>
              <w:rPr>
                <w:sz w:val="24"/>
                <w:szCs w:val="24"/>
              </w:rPr>
            </w:pPr>
            <w:r w:rsidRPr="00F44BEC">
              <w:rPr>
                <w:sz w:val="24"/>
                <w:szCs w:val="24"/>
              </w:rPr>
              <w:t>-</w:t>
            </w:r>
            <w:r w:rsidR="00067A9A">
              <w:rPr>
                <w:sz w:val="24"/>
                <w:szCs w:val="24"/>
              </w:rPr>
              <w:t>депутат Думы Александровского муниципального округа</w:t>
            </w:r>
          </w:p>
          <w:p w14:paraId="4C464D49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  <w:tbl>
            <w:tblPr>
              <w:tblW w:w="5558" w:type="dxa"/>
              <w:tblLook w:val="04A0" w:firstRow="1" w:lastRow="0" w:firstColumn="1" w:lastColumn="0" w:noHBand="0" w:noVBand="1"/>
            </w:tblPr>
            <w:tblGrid>
              <w:gridCol w:w="5558"/>
            </w:tblGrid>
            <w:tr w:rsidR="004F20FE" w:rsidRPr="00F44BEC" w14:paraId="32865925" w14:textId="77777777" w:rsidTr="00735D14">
              <w:trPr>
                <w:trHeight w:val="1679"/>
              </w:trPr>
              <w:tc>
                <w:tcPr>
                  <w:tcW w:w="5558" w:type="dxa"/>
                </w:tcPr>
                <w:p w14:paraId="30EA1063" w14:textId="77777777" w:rsidR="004F20FE" w:rsidRPr="00F44BEC" w:rsidRDefault="004F20FE" w:rsidP="00735D14">
                  <w:pPr>
                    <w:rPr>
                      <w:sz w:val="24"/>
                      <w:szCs w:val="24"/>
                    </w:rPr>
                  </w:pPr>
                  <w:r w:rsidRPr="00F44BEC">
                    <w:rPr>
                      <w:sz w:val="24"/>
                      <w:szCs w:val="24"/>
                    </w:rPr>
                    <w:t xml:space="preserve">-представитель научной организации </w:t>
                  </w:r>
                  <w:r w:rsidRPr="00F44BEC">
                    <w:rPr>
                      <w:sz w:val="24"/>
                      <w:szCs w:val="24"/>
                    </w:rPr>
                    <w:br/>
                    <w:t xml:space="preserve">и профессиональной образовательной организации, образовательной организации высшего образования и организации дополнительного профессионального образования без указания персональных данных деятельность которого связана с муниципальной службой </w:t>
                  </w:r>
                </w:p>
                <w:p w14:paraId="1E836A01" w14:textId="77777777" w:rsidR="004F20FE" w:rsidRPr="00F44BEC" w:rsidRDefault="004F20FE" w:rsidP="00735D14">
                  <w:pPr>
                    <w:rPr>
                      <w:sz w:val="24"/>
                      <w:szCs w:val="24"/>
                    </w:rPr>
                  </w:pPr>
                  <w:r w:rsidRPr="00F44BEC">
                    <w:rPr>
                      <w:sz w:val="24"/>
                      <w:szCs w:val="24"/>
                    </w:rPr>
                    <w:t>(по согласованию).</w:t>
                  </w:r>
                </w:p>
              </w:tc>
            </w:tr>
          </w:tbl>
          <w:p w14:paraId="67169D6E" w14:textId="77777777" w:rsidR="004F20FE" w:rsidRPr="00F44BEC" w:rsidRDefault="004F20FE" w:rsidP="00735D14">
            <w:pPr>
              <w:rPr>
                <w:sz w:val="24"/>
                <w:szCs w:val="24"/>
              </w:rPr>
            </w:pPr>
          </w:p>
        </w:tc>
      </w:tr>
    </w:tbl>
    <w:p w14:paraId="1958AD26" w14:textId="77777777" w:rsidR="004F20FE" w:rsidRPr="004F20FE" w:rsidRDefault="004F20FE" w:rsidP="00067A9A">
      <w:pPr>
        <w:tabs>
          <w:tab w:val="left" w:pos="1155"/>
        </w:tabs>
      </w:pPr>
    </w:p>
    <w:sectPr w:rsidR="004F20FE" w:rsidRPr="004F20FE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E2AA2" w14:textId="77777777" w:rsidR="00C1599B" w:rsidRDefault="00C1599B">
      <w:r>
        <w:separator/>
      </w:r>
    </w:p>
  </w:endnote>
  <w:endnote w:type="continuationSeparator" w:id="0">
    <w:p w14:paraId="326DD1FA" w14:textId="77777777" w:rsidR="00C1599B" w:rsidRDefault="00C1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DDFC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E39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05E8" w14:textId="77777777" w:rsidR="00C1599B" w:rsidRDefault="00C1599B">
      <w:r>
        <w:separator/>
      </w:r>
    </w:p>
  </w:footnote>
  <w:footnote w:type="continuationSeparator" w:id="0">
    <w:p w14:paraId="203619D4" w14:textId="77777777" w:rsidR="00C1599B" w:rsidRDefault="00C15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B5E2" w14:textId="77777777" w:rsidR="00B12253" w:rsidRDefault="00B72D3B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8426D2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7E43" w14:textId="77777777" w:rsidR="00B12253" w:rsidRDefault="00B72D3B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02CBB07A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3E"/>
    <w:rsid w:val="000107D0"/>
    <w:rsid w:val="00031EB5"/>
    <w:rsid w:val="000320E4"/>
    <w:rsid w:val="000334C9"/>
    <w:rsid w:val="00035D25"/>
    <w:rsid w:val="00067A9A"/>
    <w:rsid w:val="0007358C"/>
    <w:rsid w:val="000A1018"/>
    <w:rsid w:val="000A1249"/>
    <w:rsid w:val="00136C19"/>
    <w:rsid w:val="001450B8"/>
    <w:rsid w:val="001617A8"/>
    <w:rsid w:val="00163F8F"/>
    <w:rsid w:val="00191FB7"/>
    <w:rsid w:val="001D1569"/>
    <w:rsid w:val="00211A9A"/>
    <w:rsid w:val="002540A8"/>
    <w:rsid w:val="0028108D"/>
    <w:rsid w:val="0028655A"/>
    <w:rsid w:val="00290178"/>
    <w:rsid w:val="002A1714"/>
    <w:rsid w:val="002D4A70"/>
    <w:rsid w:val="002E0EAA"/>
    <w:rsid w:val="0035360C"/>
    <w:rsid w:val="00353DEB"/>
    <w:rsid w:val="003807C0"/>
    <w:rsid w:val="003A54F5"/>
    <w:rsid w:val="003D3930"/>
    <w:rsid w:val="003E5046"/>
    <w:rsid w:val="0043154D"/>
    <w:rsid w:val="004448E6"/>
    <w:rsid w:val="004627A2"/>
    <w:rsid w:val="00482187"/>
    <w:rsid w:val="004A520F"/>
    <w:rsid w:val="004F20FE"/>
    <w:rsid w:val="004F68BF"/>
    <w:rsid w:val="00534011"/>
    <w:rsid w:val="0053612B"/>
    <w:rsid w:val="005438E0"/>
    <w:rsid w:val="005505FE"/>
    <w:rsid w:val="00552ADF"/>
    <w:rsid w:val="00617102"/>
    <w:rsid w:val="006333E0"/>
    <w:rsid w:val="006777AD"/>
    <w:rsid w:val="006B4690"/>
    <w:rsid w:val="006D0C36"/>
    <w:rsid w:val="006D443E"/>
    <w:rsid w:val="00711488"/>
    <w:rsid w:val="00736B92"/>
    <w:rsid w:val="00761D5E"/>
    <w:rsid w:val="007C6A1D"/>
    <w:rsid w:val="007E5F58"/>
    <w:rsid w:val="007F5F8D"/>
    <w:rsid w:val="00861BE3"/>
    <w:rsid w:val="00875736"/>
    <w:rsid w:val="008A300E"/>
    <w:rsid w:val="008C41D1"/>
    <w:rsid w:val="008D743E"/>
    <w:rsid w:val="008E0D07"/>
    <w:rsid w:val="00934FD9"/>
    <w:rsid w:val="00946A6E"/>
    <w:rsid w:val="00973EE1"/>
    <w:rsid w:val="00983927"/>
    <w:rsid w:val="009911F5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72D3B"/>
    <w:rsid w:val="00BB6E9F"/>
    <w:rsid w:val="00C11CD6"/>
    <w:rsid w:val="00C1599B"/>
    <w:rsid w:val="00C76D98"/>
    <w:rsid w:val="00C97BDE"/>
    <w:rsid w:val="00CB0CD4"/>
    <w:rsid w:val="00D35FA8"/>
    <w:rsid w:val="00D51DC3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02C65"/>
  <w15:chartTrackingRefBased/>
  <w15:docId w15:val="{0C2D9D53-64A4-428E-888D-711F12A3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4F20F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4">
    <w:name w:val="Hyperlink"/>
    <w:basedOn w:val="a0"/>
    <w:unhideWhenUsed/>
    <w:rsid w:val="004F20FE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4F2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leksraion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5;&#1086;&#1089;&#1090;&#1072;&#1085;&#1086;&#1074;&#1083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цв</Template>
  <TotalTime>68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2026-03-23T04:45:00Z</cp:lastPrinted>
  <dcterms:created xsi:type="dcterms:W3CDTF">2026-03-23T03:28:00Z</dcterms:created>
  <dcterms:modified xsi:type="dcterms:W3CDTF">2026-03-24T03:54:00Z</dcterms:modified>
</cp:coreProperties>
</file>