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4D3" w:rsidRPr="00D410C9" w:rsidRDefault="00F12556" w:rsidP="00E54678">
      <w:pPr>
        <w:pStyle w:val="a6"/>
        <w:spacing w:after="240"/>
        <w:ind w:right="5335"/>
        <w:jc w:val="both"/>
      </w:pPr>
      <w:r w:rsidRPr="00D410C9">
        <w:t>О</w:t>
      </w:r>
      <w:r w:rsidRPr="00D410C9">
        <w:rPr>
          <w:b w:val="0"/>
        </w:rPr>
        <w:t xml:space="preserve"> </w:t>
      </w:r>
      <w:r w:rsidRPr="00D410C9">
        <w:t xml:space="preserve">принятии решения о </w:t>
      </w:r>
      <w:proofErr w:type="gramStart"/>
      <w:r w:rsidRPr="00D410C9">
        <w:t>проведе</w:t>
      </w:r>
      <w:r w:rsidR="0066409B" w:rsidRPr="00D410C9">
        <w:t>-</w:t>
      </w:r>
      <w:r w:rsidRPr="00D410C9">
        <w:t>нии</w:t>
      </w:r>
      <w:proofErr w:type="gramEnd"/>
      <w:r w:rsidRPr="00D410C9">
        <w:t xml:space="preserve"> аукциона в электронной форме </w:t>
      </w:r>
      <w:r w:rsidR="009548F2" w:rsidRPr="00D410C9">
        <w:t>на право заключения договора аренды</w:t>
      </w:r>
      <w:r w:rsidRPr="00D410C9">
        <w:t xml:space="preserve"> недвижимого имущества Александровского муниципального округа</w:t>
      </w:r>
      <w:r w:rsidR="002C1795" w:rsidRPr="00D410C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7728;mso-position-horizontal-relative:page;mso-position-vertical-relative:page" filled="f" stroked="f">
            <v:textbox style="mso-next-textbox:#_x0000_s1078" inset="0,0,0,0">
              <w:txbxContent>
                <w:p w:rsidR="00D410C9" w:rsidRPr="007E0BF5" w:rsidRDefault="007E0BF5" w:rsidP="0066409B">
                  <w:pPr>
                    <w:jc w:val="center"/>
                    <w:rPr>
                      <w:b w:val="0"/>
                      <w:lang w:val="en-US"/>
                    </w:rPr>
                  </w:pPr>
                  <w:r>
                    <w:rPr>
                      <w:b w:val="0"/>
                      <w:lang w:val="en-US"/>
                    </w:rPr>
                    <w:t>208</w:t>
                  </w:r>
                </w:p>
              </w:txbxContent>
            </v:textbox>
            <w10:wrap anchorx="page" anchory="page"/>
          </v:shape>
        </w:pict>
      </w:r>
      <w:r w:rsidR="002C1795" w:rsidRPr="00D410C9">
        <w:pict>
          <v:shape id="_x0000_s1077" type="#_x0000_t202" style="position:absolute;left:0;text-align:left;margin-left:127.85pt;margin-top:165.6pt;width:101.25pt;height:18pt;z-index:251656704;mso-position-horizontal-relative:page;mso-position-vertical-relative:page" filled="f" stroked="f">
            <v:textbox style="mso-next-textbox:#_x0000_s1077" inset="0,0,0,0">
              <w:txbxContent>
                <w:p w:rsidR="00D410C9" w:rsidRPr="007E0BF5" w:rsidRDefault="007E0BF5" w:rsidP="0066409B">
                  <w:pPr>
                    <w:jc w:val="center"/>
                    <w:rPr>
                      <w:b w:val="0"/>
                      <w:lang w:val="en-US"/>
                    </w:rPr>
                  </w:pPr>
                  <w:r>
                    <w:rPr>
                      <w:b w:val="0"/>
                      <w:lang w:val="en-US"/>
                    </w:rPr>
                    <w:t>24.02.2026</w:t>
                  </w:r>
                </w:p>
              </w:txbxContent>
            </v:textbox>
            <w10:wrap anchorx="page" anchory="page"/>
          </v:shape>
        </w:pict>
      </w:r>
      <w:r w:rsidR="007E0BF5">
        <w:rPr>
          <w:noProof/>
        </w:rPr>
        <w:drawing>
          <wp:anchor distT="0" distB="0" distL="114300" distR="114300" simplePos="0" relativeHeight="251655680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54D3" w:rsidRPr="00D410C9" w:rsidRDefault="001E54D3" w:rsidP="0066409B">
      <w:pPr>
        <w:spacing w:line="320" w:lineRule="exact"/>
        <w:ind w:firstLine="851"/>
        <w:jc w:val="both"/>
        <w:rPr>
          <w:b w:val="0"/>
        </w:rPr>
      </w:pPr>
      <w:r w:rsidRPr="00D410C9">
        <w:rPr>
          <w:b w:val="0"/>
        </w:rPr>
        <w:t xml:space="preserve">В соответствии со статьями 39.11, 39.12, 39.13 Земельного кодекса Российской Федерации, </w:t>
      </w:r>
    </w:p>
    <w:p w:rsidR="001E54D3" w:rsidRPr="00D410C9" w:rsidRDefault="001E54D3" w:rsidP="0066409B">
      <w:pPr>
        <w:spacing w:line="320" w:lineRule="exact"/>
        <w:ind w:firstLine="851"/>
        <w:jc w:val="both"/>
        <w:rPr>
          <w:b w:val="0"/>
        </w:rPr>
      </w:pPr>
      <w:r w:rsidRPr="00D410C9">
        <w:rPr>
          <w:b w:val="0"/>
        </w:rPr>
        <w:t>администрация Александровского муниципального округа ПОСТАНОВЛЯЕТ:</w:t>
      </w:r>
    </w:p>
    <w:p w:rsidR="001E54D3" w:rsidRPr="00D410C9" w:rsidRDefault="0066409B" w:rsidP="0066409B">
      <w:pPr>
        <w:spacing w:line="320" w:lineRule="exact"/>
        <w:ind w:firstLine="851"/>
        <w:jc w:val="both"/>
        <w:rPr>
          <w:b w:val="0"/>
        </w:rPr>
      </w:pPr>
      <w:r w:rsidRPr="00D410C9">
        <w:rPr>
          <w:b w:val="0"/>
        </w:rPr>
        <w:t>1. </w:t>
      </w:r>
      <w:r w:rsidR="001E54D3" w:rsidRPr="00D410C9">
        <w:rPr>
          <w:b w:val="0"/>
        </w:rPr>
        <w:t>Отделу земельных отношений управления имущественных и земельных отношений администрации Александровского муниципального округа (далее – уполномоченный орган) провести аукцион</w:t>
      </w:r>
      <w:r w:rsidR="00B87D7A" w:rsidRPr="00D410C9">
        <w:rPr>
          <w:b w:val="0"/>
        </w:rPr>
        <w:t xml:space="preserve"> в</w:t>
      </w:r>
      <w:r w:rsidR="001E54D3" w:rsidRPr="00D410C9">
        <w:rPr>
          <w:b w:val="0"/>
        </w:rPr>
        <w:t xml:space="preserve"> </w:t>
      </w:r>
      <w:r w:rsidR="00B87D7A" w:rsidRPr="00D410C9">
        <w:rPr>
          <w:b w:val="0"/>
        </w:rPr>
        <w:t xml:space="preserve">электронной форме </w:t>
      </w:r>
      <w:r w:rsidR="00086675" w:rsidRPr="00D410C9">
        <w:rPr>
          <w:b w:val="0"/>
        </w:rPr>
        <w:t xml:space="preserve">на право заключения договора аренды </w:t>
      </w:r>
      <w:r w:rsidR="00EA12A0" w:rsidRPr="00D410C9">
        <w:rPr>
          <w:b w:val="0"/>
        </w:rPr>
        <w:t xml:space="preserve">земельного участка </w:t>
      </w:r>
      <w:r w:rsidR="001E54D3" w:rsidRPr="00D410C9">
        <w:rPr>
          <w:b w:val="0"/>
        </w:rPr>
        <w:t>с кадастровым номером 59:02:</w:t>
      </w:r>
      <w:r w:rsidR="0026786C" w:rsidRPr="00D410C9">
        <w:rPr>
          <w:b w:val="0"/>
        </w:rPr>
        <w:t>0901040</w:t>
      </w:r>
      <w:r w:rsidR="00BD4F17" w:rsidRPr="00D410C9">
        <w:rPr>
          <w:b w:val="0"/>
        </w:rPr>
        <w:t>:</w:t>
      </w:r>
      <w:r w:rsidR="0026786C" w:rsidRPr="00D410C9">
        <w:rPr>
          <w:b w:val="0"/>
        </w:rPr>
        <w:t>129</w:t>
      </w:r>
      <w:r w:rsidR="00B87D7A" w:rsidRPr="00D410C9">
        <w:rPr>
          <w:b w:val="0"/>
        </w:rPr>
        <w:t>,</w:t>
      </w:r>
      <w:r w:rsidR="001E54D3" w:rsidRPr="00D410C9">
        <w:rPr>
          <w:b w:val="0"/>
        </w:rPr>
        <w:t xml:space="preserve"> местоположение:</w:t>
      </w:r>
      <w:r w:rsidR="0026786C" w:rsidRPr="00D410C9">
        <w:rPr>
          <w:b w:val="0"/>
        </w:rPr>
        <w:t xml:space="preserve"> Российская Федерация</w:t>
      </w:r>
      <w:r w:rsidR="001E54D3" w:rsidRPr="00D410C9">
        <w:rPr>
          <w:b w:val="0"/>
        </w:rPr>
        <w:t xml:space="preserve"> </w:t>
      </w:r>
      <w:r w:rsidR="00BD4F17" w:rsidRPr="00D410C9">
        <w:rPr>
          <w:b w:val="0"/>
        </w:rPr>
        <w:t>Пермский</w:t>
      </w:r>
      <w:r w:rsidR="00B87D7A" w:rsidRPr="00D410C9">
        <w:rPr>
          <w:b w:val="0"/>
        </w:rPr>
        <w:t xml:space="preserve"> край</w:t>
      </w:r>
      <w:r w:rsidR="00BD4F17" w:rsidRPr="00D410C9">
        <w:rPr>
          <w:b w:val="0"/>
        </w:rPr>
        <w:t>,</w:t>
      </w:r>
      <w:r w:rsidR="00E734AC" w:rsidRPr="00D410C9">
        <w:rPr>
          <w:b w:val="0"/>
        </w:rPr>
        <w:t xml:space="preserve"> </w:t>
      </w:r>
      <w:r w:rsidR="00BD4F17" w:rsidRPr="00D410C9">
        <w:rPr>
          <w:b w:val="0"/>
        </w:rPr>
        <w:t>Александровск</w:t>
      </w:r>
      <w:r w:rsidR="00B87D7A" w:rsidRPr="00D410C9">
        <w:rPr>
          <w:b w:val="0"/>
        </w:rPr>
        <w:t>ий муниципальный округ</w:t>
      </w:r>
      <w:r w:rsidR="00BD4F17" w:rsidRPr="00D410C9">
        <w:rPr>
          <w:b w:val="0"/>
        </w:rPr>
        <w:t xml:space="preserve">, </w:t>
      </w:r>
      <w:r w:rsidR="0026786C" w:rsidRPr="00D410C9">
        <w:rPr>
          <w:b w:val="0"/>
        </w:rPr>
        <w:t>рп.</w:t>
      </w:r>
      <w:r w:rsidRPr="00D410C9">
        <w:rPr>
          <w:b w:val="0"/>
        </w:rPr>
        <w:t xml:space="preserve"> </w:t>
      </w:r>
      <w:r w:rsidR="0026786C" w:rsidRPr="00D410C9">
        <w:rPr>
          <w:b w:val="0"/>
        </w:rPr>
        <w:t>Яйва</w:t>
      </w:r>
      <w:r w:rsidR="00BD4F17" w:rsidRPr="00D410C9">
        <w:rPr>
          <w:b w:val="0"/>
        </w:rPr>
        <w:t xml:space="preserve">, </w:t>
      </w:r>
      <w:r w:rsidR="001E54D3" w:rsidRPr="00D410C9">
        <w:rPr>
          <w:b w:val="0"/>
        </w:rPr>
        <w:t xml:space="preserve">площадью </w:t>
      </w:r>
      <w:r w:rsidR="0026786C" w:rsidRPr="00D410C9">
        <w:rPr>
          <w:b w:val="0"/>
        </w:rPr>
        <w:t>23655</w:t>
      </w:r>
      <w:r w:rsidR="001E54D3" w:rsidRPr="00D410C9">
        <w:rPr>
          <w:b w:val="0"/>
        </w:rPr>
        <w:t xml:space="preserve"> кв. м, </w:t>
      </w:r>
      <w:r w:rsidR="007C745C" w:rsidRPr="00D410C9">
        <w:rPr>
          <w:b w:val="0"/>
        </w:rPr>
        <w:t xml:space="preserve">вид </w:t>
      </w:r>
      <w:r w:rsidR="001E54D3" w:rsidRPr="00D410C9">
        <w:rPr>
          <w:b w:val="0"/>
        </w:rPr>
        <w:t>разрешенно</w:t>
      </w:r>
      <w:r w:rsidR="007C745C" w:rsidRPr="00D410C9">
        <w:rPr>
          <w:b w:val="0"/>
        </w:rPr>
        <w:t>го</w:t>
      </w:r>
      <w:r w:rsidR="001E54D3" w:rsidRPr="00D410C9">
        <w:rPr>
          <w:b w:val="0"/>
        </w:rPr>
        <w:t xml:space="preserve"> использовани</w:t>
      </w:r>
      <w:r w:rsidR="007C745C" w:rsidRPr="00D410C9">
        <w:rPr>
          <w:b w:val="0"/>
        </w:rPr>
        <w:t>я</w:t>
      </w:r>
      <w:r w:rsidR="001E54D3" w:rsidRPr="00D410C9">
        <w:rPr>
          <w:b w:val="0"/>
        </w:rPr>
        <w:t xml:space="preserve">: </w:t>
      </w:r>
      <w:r w:rsidR="0026786C" w:rsidRPr="00D410C9">
        <w:rPr>
          <w:b w:val="0"/>
        </w:rPr>
        <w:t xml:space="preserve">рыбоводство </w:t>
      </w:r>
      <w:r w:rsidR="007C745C" w:rsidRPr="00D410C9">
        <w:rPr>
          <w:b w:val="0"/>
        </w:rPr>
        <w:t>(</w:t>
      </w:r>
      <w:r w:rsidR="0026786C" w:rsidRPr="00D410C9">
        <w:rPr>
          <w:b w:val="0"/>
        </w:rPr>
        <w:t>код 1.13</w:t>
      </w:r>
      <w:r w:rsidR="007C745C" w:rsidRPr="00D410C9">
        <w:rPr>
          <w:b w:val="0"/>
        </w:rPr>
        <w:t>)</w:t>
      </w:r>
      <w:r w:rsidR="0026786C" w:rsidRPr="00D410C9">
        <w:rPr>
          <w:b w:val="0"/>
        </w:rPr>
        <w:t>.</w:t>
      </w:r>
    </w:p>
    <w:p w:rsidR="001E54D3" w:rsidRPr="00D410C9" w:rsidRDefault="001E54D3" w:rsidP="0066409B">
      <w:pPr>
        <w:spacing w:line="320" w:lineRule="exact"/>
        <w:ind w:firstLine="851"/>
        <w:jc w:val="both"/>
        <w:rPr>
          <w:b w:val="0"/>
        </w:rPr>
      </w:pPr>
      <w:r w:rsidRPr="00D410C9">
        <w:rPr>
          <w:b w:val="0"/>
        </w:rPr>
        <w:t>2. Комиссии по проведению аукционов по продаже земельных участков, находящихся в муниципальной собственности и участков, собственность на которые не разграничена или на право заключения договоров аренды земельных участков, находящихся в муниципальной собственности и участков, собственность на которые не разграничена на территории Александровского муниципального округа о</w:t>
      </w:r>
      <w:r w:rsidR="002B469E" w:rsidRPr="00D410C9">
        <w:rPr>
          <w:b w:val="0"/>
        </w:rPr>
        <w:t>беспечить проведение аукциона.</w:t>
      </w:r>
    </w:p>
    <w:p w:rsidR="001E54D3" w:rsidRPr="00D410C9" w:rsidRDefault="001E54D3" w:rsidP="0066409B">
      <w:pPr>
        <w:spacing w:line="320" w:lineRule="exact"/>
        <w:ind w:firstLine="851"/>
        <w:jc w:val="both"/>
        <w:rPr>
          <w:b w:val="0"/>
        </w:rPr>
      </w:pPr>
      <w:r w:rsidRPr="00D410C9">
        <w:rPr>
          <w:b w:val="0"/>
        </w:rPr>
        <w:t>3. Утвердить прилагаемую форму извещения о проведен</w:t>
      </w:r>
      <w:proofErr w:type="gramStart"/>
      <w:r w:rsidRPr="00D410C9">
        <w:rPr>
          <w:b w:val="0"/>
        </w:rPr>
        <w:t>ии ау</w:t>
      </w:r>
      <w:proofErr w:type="gramEnd"/>
      <w:r w:rsidRPr="00D410C9">
        <w:rPr>
          <w:b w:val="0"/>
        </w:rPr>
        <w:t>кциона.</w:t>
      </w:r>
    </w:p>
    <w:p w:rsidR="003024F2" w:rsidRPr="00D410C9" w:rsidRDefault="001E54D3" w:rsidP="0066409B">
      <w:pPr>
        <w:spacing w:line="320" w:lineRule="exact"/>
        <w:ind w:firstLine="851"/>
        <w:jc w:val="both"/>
        <w:rPr>
          <w:b w:val="0"/>
        </w:rPr>
      </w:pPr>
      <w:r w:rsidRPr="00D410C9">
        <w:rPr>
          <w:b w:val="0"/>
        </w:rPr>
        <w:t xml:space="preserve">4. </w:t>
      </w:r>
      <w:r w:rsidR="003024F2" w:rsidRPr="00D410C9">
        <w:rPr>
          <w:b w:val="0"/>
        </w:rPr>
        <w:t xml:space="preserve">Извещение о проведении аукциона опубликовать </w:t>
      </w:r>
      <w:r w:rsidR="003024F2" w:rsidRPr="00D410C9">
        <w:rPr>
          <w:b w:val="0"/>
          <w:shd w:val="clear" w:color="auto" w:fill="FFFFFF"/>
        </w:rPr>
        <w:t>не менее</w:t>
      </w:r>
      <w:proofErr w:type="gramStart"/>
      <w:r w:rsidR="003024F2" w:rsidRPr="00D410C9">
        <w:rPr>
          <w:b w:val="0"/>
          <w:shd w:val="clear" w:color="auto" w:fill="FFFFFF"/>
        </w:rPr>
        <w:t>,</w:t>
      </w:r>
      <w:proofErr w:type="gramEnd"/>
      <w:r w:rsidR="003024F2" w:rsidRPr="00D410C9">
        <w:rPr>
          <w:b w:val="0"/>
          <w:shd w:val="clear" w:color="auto" w:fill="FFFFFF"/>
        </w:rPr>
        <w:t xml:space="preserve"> чем за десять рабочих дней до дня проведения</w:t>
      </w:r>
      <w:r w:rsidR="003024F2" w:rsidRPr="00D410C9">
        <w:rPr>
          <w:b w:val="0"/>
        </w:rPr>
        <w:t xml:space="preserve"> аукциона на официальном сайте Российской Федерации http://www.torgi.gov.ru/ и в сетевом издании официальный сайт Александровского муниципального округа Пермского края (</w:t>
      </w:r>
      <w:hyperlink r:id="rId8" w:history="1">
        <w:r w:rsidR="003024F2" w:rsidRPr="00D410C9">
          <w:rPr>
            <w:rStyle w:val="ad"/>
            <w:b w:val="0"/>
            <w:color w:val="auto"/>
            <w:u w:val="none"/>
          </w:rPr>
          <w:t>www.aleksraion.ru</w:t>
        </w:r>
      </w:hyperlink>
      <w:r w:rsidR="003024F2" w:rsidRPr="00D410C9">
        <w:rPr>
          <w:b w:val="0"/>
        </w:rPr>
        <w:t>).</w:t>
      </w:r>
    </w:p>
    <w:p w:rsidR="001E54D3" w:rsidRPr="00D410C9" w:rsidRDefault="001E54D3" w:rsidP="0066409B">
      <w:pPr>
        <w:spacing w:line="320" w:lineRule="exact"/>
        <w:ind w:firstLine="851"/>
        <w:jc w:val="both"/>
        <w:rPr>
          <w:b w:val="0"/>
        </w:rPr>
      </w:pPr>
      <w:r w:rsidRPr="00D410C9">
        <w:rPr>
          <w:b w:val="0"/>
        </w:rPr>
        <w:t xml:space="preserve">5. </w:t>
      </w:r>
      <w:proofErr w:type="gramStart"/>
      <w:r w:rsidRPr="00D410C9">
        <w:rPr>
          <w:b w:val="0"/>
        </w:rPr>
        <w:t>Контроль за</w:t>
      </w:r>
      <w:proofErr w:type="gramEnd"/>
      <w:r w:rsidRPr="00D410C9">
        <w:rPr>
          <w:b w:val="0"/>
        </w:rPr>
        <w:t xml:space="preserve"> исполнением постановления возложить на заместителя главы администрации округа по градостроительству -</w:t>
      </w:r>
      <w:r w:rsidR="00BD4F17" w:rsidRPr="00D410C9">
        <w:rPr>
          <w:b w:val="0"/>
        </w:rPr>
        <w:t xml:space="preserve"> </w:t>
      </w:r>
      <w:r w:rsidRPr="00D410C9">
        <w:rPr>
          <w:b w:val="0"/>
        </w:rPr>
        <w:t>начальника управления имущественных и земельных отношений.</w:t>
      </w:r>
    </w:p>
    <w:p w:rsidR="001E54D3" w:rsidRPr="00D410C9" w:rsidRDefault="008F0B60" w:rsidP="00E54678">
      <w:pPr>
        <w:spacing w:before="360" w:line="240" w:lineRule="exact"/>
        <w:jc w:val="both"/>
        <w:rPr>
          <w:b w:val="0"/>
        </w:rPr>
      </w:pPr>
      <w:r w:rsidRPr="00D410C9">
        <w:rPr>
          <w:b w:val="0"/>
        </w:rPr>
        <w:t>Г</w:t>
      </w:r>
      <w:r w:rsidR="001E54D3" w:rsidRPr="00D410C9">
        <w:rPr>
          <w:b w:val="0"/>
        </w:rPr>
        <w:t>лав</w:t>
      </w:r>
      <w:r w:rsidRPr="00D410C9">
        <w:rPr>
          <w:b w:val="0"/>
        </w:rPr>
        <w:t>а</w:t>
      </w:r>
      <w:r w:rsidR="001E54D3" w:rsidRPr="00D410C9">
        <w:rPr>
          <w:b w:val="0"/>
        </w:rPr>
        <w:t xml:space="preserve"> муниципального округа – </w:t>
      </w:r>
    </w:p>
    <w:p w:rsidR="001E54D3" w:rsidRPr="00D410C9" w:rsidRDefault="008222C4" w:rsidP="00E54678">
      <w:pPr>
        <w:spacing w:line="240" w:lineRule="exact"/>
        <w:jc w:val="both"/>
        <w:rPr>
          <w:b w:val="0"/>
        </w:rPr>
      </w:pPr>
      <w:r w:rsidRPr="00D410C9">
        <w:rPr>
          <w:b w:val="0"/>
        </w:rPr>
        <w:t>глав</w:t>
      </w:r>
      <w:r w:rsidR="00082A8A" w:rsidRPr="00D410C9">
        <w:rPr>
          <w:b w:val="0"/>
        </w:rPr>
        <w:t>а</w:t>
      </w:r>
      <w:r w:rsidR="001E54D3" w:rsidRPr="00D410C9">
        <w:rPr>
          <w:b w:val="0"/>
        </w:rPr>
        <w:t xml:space="preserve"> администрации Александровского</w:t>
      </w:r>
    </w:p>
    <w:p w:rsidR="00E54678" w:rsidRPr="00D410C9" w:rsidRDefault="001E54D3" w:rsidP="00E54678">
      <w:pPr>
        <w:spacing w:line="240" w:lineRule="exact"/>
        <w:jc w:val="both"/>
        <w:rPr>
          <w:b w:val="0"/>
        </w:rPr>
        <w:sectPr w:rsidR="00E54678" w:rsidRPr="00D410C9" w:rsidSect="005659B0">
          <w:headerReference w:type="default" r:id="rId9"/>
          <w:footerReference w:type="default" r:id="rId10"/>
          <w:pgSz w:w="11906" w:h="16838" w:code="9"/>
          <w:pgMar w:top="1134" w:right="851" w:bottom="1134" w:left="1418" w:header="720" w:footer="431" w:gutter="0"/>
          <w:cols w:space="708"/>
          <w:docGrid w:linePitch="360"/>
        </w:sectPr>
      </w:pPr>
      <w:r w:rsidRPr="00D410C9">
        <w:rPr>
          <w:b w:val="0"/>
        </w:rPr>
        <w:t xml:space="preserve">муниципального округа                                   </w:t>
      </w:r>
      <w:r w:rsidR="0066409B" w:rsidRPr="00D410C9">
        <w:rPr>
          <w:b w:val="0"/>
        </w:rPr>
        <w:t xml:space="preserve">       </w:t>
      </w:r>
      <w:r w:rsidR="006A0C83" w:rsidRPr="00D410C9">
        <w:rPr>
          <w:b w:val="0"/>
        </w:rPr>
        <w:t xml:space="preserve">  </w:t>
      </w:r>
      <w:r w:rsidR="008F0B60" w:rsidRPr="00D410C9">
        <w:rPr>
          <w:b w:val="0"/>
        </w:rPr>
        <w:t>О.Э.</w:t>
      </w:r>
      <w:r w:rsidR="0066409B" w:rsidRPr="00D410C9">
        <w:rPr>
          <w:b w:val="0"/>
        </w:rPr>
        <w:t xml:space="preserve"> </w:t>
      </w:r>
      <w:r w:rsidR="008F0B60" w:rsidRPr="00D410C9">
        <w:rPr>
          <w:b w:val="0"/>
        </w:rPr>
        <w:t>Белобаржевская</w:t>
      </w:r>
    </w:p>
    <w:p w:rsidR="00E54678" w:rsidRPr="00D410C9" w:rsidRDefault="0066409B" w:rsidP="0066409B">
      <w:pPr>
        <w:pStyle w:val="a5"/>
        <w:spacing w:line="240" w:lineRule="exact"/>
        <w:ind w:left="5982" w:firstLine="0"/>
        <w:rPr>
          <w:b w:val="0"/>
        </w:rPr>
      </w:pPr>
      <w:r w:rsidRPr="00D410C9">
        <w:rPr>
          <w:b w:val="0"/>
          <w:noProof/>
        </w:rPr>
        <w:lastRenderedPageBreak/>
        <w:pict>
          <v:roundrect id="_x0000_s1081" style="position:absolute;left:0;text-align:left;margin-left:220.85pt;margin-top:-26.1pt;width:49.5pt;height:27.75pt;z-index:251658752" arcsize="10923f" stroked="f"/>
        </w:pict>
      </w:r>
      <w:r w:rsidR="00E54678" w:rsidRPr="00D410C9">
        <w:rPr>
          <w:b w:val="0"/>
        </w:rPr>
        <w:t>УТВЕРЖДЕНО</w:t>
      </w:r>
    </w:p>
    <w:p w:rsidR="00E54678" w:rsidRPr="00D410C9" w:rsidRDefault="00E54678" w:rsidP="0066409B">
      <w:pPr>
        <w:pStyle w:val="a5"/>
        <w:spacing w:line="240" w:lineRule="exact"/>
        <w:ind w:left="5982" w:firstLine="0"/>
        <w:rPr>
          <w:b w:val="0"/>
        </w:rPr>
      </w:pPr>
      <w:r w:rsidRPr="00D410C9">
        <w:rPr>
          <w:b w:val="0"/>
        </w:rPr>
        <w:t>постановлением</w:t>
      </w:r>
    </w:p>
    <w:p w:rsidR="00E54678" w:rsidRPr="00D410C9" w:rsidRDefault="00E54678" w:rsidP="0066409B">
      <w:pPr>
        <w:pStyle w:val="a5"/>
        <w:spacing w:line="240" w:lineRule="exact"/>
        <w:ind w:left="5982" w:firstLine="0"/>
        <w:rPr>
          <w:b w:val="0"/>
        </w:rPr>
      </w:pPr>
      <w:r w:rsidRPr="00D410C9">
        <w:rPr>
          <w:b w:val="0"/>
        </w:rPr>
        <w:t xml:space="preserve">администрации Александровского </w:t>
      </w:r>
    </w:p>
    <w:p w:rsidR="00E54678" w:rsidRPr="00D410C9" w:rsidRDefault="00E54678" w:rsidP="0066409B">
      <w:pPr>
        <w:pStyle w:val="a5"/>
        <w:spacing w:line="240" w:lineRule="exact"/>
        <w:ind w:left="5982" w:firstLine="0"/>
        <w:rPr>
          <w:b w:val="0"/>
        </w:rPr>
      </w:pPr>
      <w:r w:rsidRPr="00D410C9">
        <w:rPr>
          <w:b w:val="0"/>
        </w:rPr>
        <w:t>муниципального округа</w:t>
      </w:r>
    </w:p>
    <w:p w:rsidR="00E54678" w:rsidRPr="00D410C9" w:rsidRDefault="0066409B" w:rsidP="0066409B">
      <w:pPr>
        <w:pStyle w:val="a5"/>
        <w:spacing w:line="240" w:lineRule="exact"/>
        <w:ind w:left="5982" w:firstLine="0"/>
        <w:rPr>
          <w:b w:val="0"/>
        </w:rPr>
      </w:pPr>
      <w:r w:rsidRPr="00D410C9">
        <w:rPr>
          <w:b w:val="0"/>
        </w:rPr>
        <w:t>от __________</w:t>
      </w:r>
      <w:r w:rsidR="00CA2705" w:rsidRPr="00D410C9">
        <w:rPr>
          <w:b w:val="0"/>
        </w:rPr>
        <w:t xml:space="preserve"> № </w:t>
      </w:r>
      <w:r w:rsidRPr="00D410C9">
        <w:rPr>
          <w:b w:val="0"/>
        </w:rPr>
        <w:t>___</w:t>
      </w:r>
    </w:p>
    <w:p w:rsidR="00E54678" w:rsidRPr="00D410C9" w:rsidRDefault="00E54678" w:rsidP="00E54678">
      <w:pPr>
        <w:spacing w:line="240" w:lineRule="exact"/>
      </w:pPr>
    </w:p>
    <w:p w:rsidR="001E54D3" w:rsidRPr="00D410C9" w:rsidRDefault="001E54D3" w:rsidP="001E54D3">
      <w:pPr>
        <w:ind w:firstLine="851"/>
        <w:jc w:val="both"/>
        <w:rPr>
          <w:b w:val="0"/>
        </w:rPr>
      </w:pPr>
    </w:p>
    <w:p w:rsidR="00D86046" w:rsidRPr="00D410C9" w:rsidRDefault="00D86046" w:rsidP="00D86046">
      <w:pPr>
        <w:spacing w:line="260" w:lineRule="exact"/>
        <w:jc w:val="center"/>
      </w:pPr>
      <w:r w:rsidRPr="00D410C9">
        <w:t>ИЗВЕЩЕНИЕ</w:t>
      </w:r>
    </w:p>
    <w:p w:rsidR="00D86046" w:rsidRPr="00D410C9" w:rsidRDefault="00D86046" w:rsidP="00D86046">
      <w:pPr>
        <w:spacing w:line="260" w:lineRule="exact"/>
        <w:jc w:val="center"/>
      </w:pPr>
      <w:r w:rsidRPr="00D410C9">
        <w:t>о проведен</w:t>
      </w:r>
      <w:proofErr w:type="gramStart"/>
      <w:r w:rsidRPr="00D410C9">
        <w:t>ии ау</w:t>
      </w:r>
      <w:proofErr w:type="gramEnd"/>
      <w:r w:rsidRPr="00D410C9">
        <w:t xml:space="preserve">кциона на право заключения договора </w:t>
      </w:r>
      <w:r w:rsidR="003F5FA9" w:rsidRPr="00D410C9">
        <w:t>аренды</w:t>
      </w:r>
      <w:r w:rsidRPr="00D410C9">
        <w:t xml:space="preserve"> земельного участка в электронной форме</w:t>
      </w:r>
    </w:p>
    <w:p w:rsidR="00D86046" w:rsidRPr="00D410C9" w:rsidRDefault="00D86046" w:rsidP="00D8604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520"/>
      </w:tblGrid>
      <w:tr w:rsidR="00D86046" w:rsidRPr="00D410C9" w:rsidTr="00680ED0">
        <w:tc>
          <w:tcPr>
            <w:tcW w:w="9889" w:type="dxa"/>
            <w:gridSpan w:val="2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Сведения, подлежащие публикации в соответствии с пунктом 21 статьи 39.11 Земельного кодекса Российской Федерации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1) об организаторе аукциона;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Организатором аукциона является Администрация Александровского муниципального округа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2) об уполномоченном органе и о реквизитах решения о проведен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ии ау</w:t>
            </w:r>
            <w:proofErr w:type="gramEnd"/>
            <w:r w:rsidRPr="00D410C9">
              <w:rPr>
                <w:b w:val="0"/>
                <w:sz w:val="22"/>
                <w:szCs w:val="22"/>
              </w:rPr>
              <w:t>кциона;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Уполномоченный орган – Администрация Александровского муниципального округа.</w:t>
            </w:r>
          </w:p>
          <w:p w:rsidR="00D86046" w:rsidRPr="00D410C9" w:rsidRDefault="00D86046" w:rsidP="00FA657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Аукцион на право заключения договора </w:t>
            </w:r>
            <w:r w:rsidR="00086675" w:rsidRPr="00D410C9">
              <w:rPr>
                <w:b w:val="0"/>
                <w:sz w:val="22"/>
                <w:szCs w:val="22"/>
              </w:rPr>
              <w:t>аренды</w:t>
            </w:r>
            <w:r w:rsidRPr="00D410C9">
              <w:rPr>
                <w:b w:val="0"/>
                <w:sz w:val="22"/>
                <w:szCs w:val="22"/>
              </w:rPr>
              <w:t xml:space="preserve"> земельного участка (далее - Аукцион) проводится на основании – постановления администрации Александровского муниципального округа от</w:t>
            </w:r>
            <w:r w:rsidR="003B297E" w:rsidRPr="00D410C9">
              <w:rPr>
                <w:b w:val="0"/>
                <w:sz w:val="22"/>
                <w:szCs w:val="22"/>
              </w:rPr>
              <w:t xml:space="preserve"> </w:t>
            </w:r>
            <w:r w:rsidR="00FA6579" w:rsidRPr="00D410C9">
              <w:rPr>
                <w:b w:val="0"/>
                <w:sz w:val="22"/>
                <w:szCs w:val="22"/>
              </w:rPr>
              <w:t>24.02.2026</w:t>
            </w:r>
            <w:r w:rsidR="00086675" w:rsidRPr="00D410C9">
              <w:rPr>
                <w:b w:val="0"/>
                <w:sz w:val="22"/>
                <w:szCs w:val="22"/>
              </w:rPr>
              <w:t>г</w:t>
            </w:r>
            <w:r w:rsidR="003B297E" w:rsidRPr="00D410C9">
              <w:rPr>
                <w:b w:val="0"/>
                <w:sz w:val="22"/>
                <w:szCs w:val="22"/>
              </w:rPr>
              <w:t xml:space="preserve">. № </w:t>
            </w:r>
            <w:r w:rsidR="00FA6579" w:rsidRPr="00D410C9">
              <w:rPr>
                <w:b w:val="0"/>
                <w:sz w:val="22"/>
                <w:szCs w:val="22"/>
              </w:rPr>
              <w:t>208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3) форма торгов и подачи ценового предложения;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086675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Форма торгов – открытый электронный аукцион по составу участников и по форме подачи предложений на право заключения договора </w:t>
            </w:r>
            <w:r w:rsidR="00086675" w:rsidRPr="00D410C9">
              <w:rPr>
                <w:b w:val="0"/>
                <w:sz w:val="22"/>
                <w:szCs w:val="22"/>
              </w:rPr>
              <w:t>аренды</w:t>
            </w:r>
            <w:r w:rsidR="009B28D6" w:rsidRPr="00D410C9">
              <w:rPr>
                <w:b w:val="0"/>
                <w:sz w:val="22"/>
                <w:szCs w:val="22"/>
              </w:rPr>
              <w:t xml:space="preserve"> </w:t>
            </w:r>
            <w:r w:rsidRPr="00D410C9">
              <w:rPr>
                <w:b w:val="0"/>
                <w:sz w:val="22"/>
                <w:szCs w:val="22"/>
              </w:rPr>
              <w:t>земельного участка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4) о месте, дате, времени и порядке проведения аукциона;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pStyle w:val="a5"/>
              <w:spacing w:line="240" w:lineRule="exact"/>
              <w:ind w:firstLine="0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Место проведения АУКЦИОНА: универсальная торговая платформа АО «Сбербанк АСТ» </w:t>
            </w:r>
            <w:hyperlink r:id="rId11" w:history="1"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http://utp.sberbank-ast.ru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(далее – Электронная площадка).</w:t>
            </w:r>
          </w:p>
          <w:p w:rsidR="00D86046" w:rsidRPr="00D410C9" w:rsidRDefault="00D86046" w:rsidP="00680ED0">
            <w:pPr>
              <w:pStyle w:val="a5"/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t xml:space="preserve">Дата и время проведения Аукциона (время начала приема предложений о цене предмета аукциона в электронной форме от участников электронного аукциона: </w:t>
            </w:r>
            <w:r w:rsidR="00FA6579" w:rsidRPr="00D410C9">
              <w:rPr>
                <w:b w:val="0"/>
                <w:sz w:val="22"/>
                <w:szCs w:val="22"/>
              </w:rPr>
              <w:t>23</w:t>
            </w:r>
            <w:r w:rsidR="00423E82" w:rsidRPr="00D410C9">
              <w:rPr>
                <w:b w:val="0"/>
                <w:sz w:val="22"/>
                <w:szCs w:val="22"/>
              </w:rPr>
              <w:t xml:space="preserve"> </w:t>
            </w:r>
            <w:r w:rsidR="0026786C" w:rsidRPr="00D410C9">
              <w:rPr>
                <w:b w:val="0"/>
                <w:sz w:val="22"/>
                <w:szCs w:val="22"/>
              </w:rPr>
              <w:t>марта</w:t>
            </w:r>
            <w:r w:rsidR="00423E82" w:rsidRPr="00D410C9">
              <w:rPr>
                <w:b w:val="0"/>
                <w:sz w:val="22"/>
                <w:szCs w:val="22"/>
              </w:rPr>
              <w:t xml:space="preserve"> </w:t>
            </w:r>
            <w:r w:rsidRPr="00D410C9">
              <w:rPr>
                <w:b w:val="0"/>
                <w:sz w:val="22"/>
                <w:szCs w:val="22"/>
              </w:rPr>
              <w:t>202</w:t>
            </w:r>
            <w:r w:rsidR="00423E82" w:rsidRPr="00D410C9">
              <w:rPr>
                <w:b w:val="0"/>
                <w:sz w:val="22"/>
                <w:szCs w:val="22"/>
              </w:rPr>
              <w:t>6</w:t>
            </w:r>
            <w:r w:rsidRPr="00D410C9">
              <w:rPr>
                <w:b w:val="0"/>
                <w:sz w:val="22"/>
                <w:szCs w:val="22"/>
              </w:rPr>
              <w:t xml:space="preserve"> года в </w:t>
            </w:r>
            <w:r w:rsidRPr="00D410C9">
              <w:rPr>
                <w:b w:val="0"/>
                <w:sz w:val="22"/>
                <w:szCs w:val="22"/>
              </w:rPr>
              <w:br/>
              <w:t>10 часов 00 минут (время – местное).</w:t>
            </w:r>
            <w:proofErr w:type="gramEnd"/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Порядок подготовки, организации и проведения Аукциона регламентирован статьями </w:t>
            </w:r>
            <w:r w:rsidR="00B70327" w:rsidRPr="00D410C9">
              <w:rPr>
                <w:b w:val="0"/>
                <w:sz w:val="22"/>
                <w:szCs w:val="22"/>
              </w:rPr>
              <w:t>39.11, 39.12, 39.13</w:t>
            </w:r>
            <w:r w:rsidR="00B70327" w:rsidRPr="00D410C9">
              <w:rPr>
                <w:b w:val="0"/>
              </w:rPr>
              <w:t xml:space="preserve"> </w:t>
            </w:r>
            <w:r w:rsidRPr="00D410C9">
              <w:rPr>
                <w:b w:val="0"/>
                <w:sz w:val="22"/>
                <w:szCs w:val="22"/>
              </w:rPr>
              <w:t>Земельного кодекса Российской Федерации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5) оператор электронной площадки (далее – Оператор)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площадок, предусмотренных Федеральными законами от 05.04.2013 № 44-ФЗ, от 18.07.2011 </w:t>
            </w:r>
            <w:r w:rsidRPr="00D410C9">
              <w:rPr>
                <w:b w:val="0"/>
                <w:sz w:val="22"/>
                <w:szCs w:val="22"/>
              </w:rPr>
              <w:br/>
              <w:t>№ 223-ФЗ».</w:t>
            </w:r>
            <w:proofErr w:type="gramEnd"/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Наименование: Акционерное общество «Сбербанк - Автоматизированная система торгов»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Место нахождения: 119435, город Москва, Большой Саввинский переулок, дом 12, строение 9.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Адрес сайта: </w:t>
            </w:r>
            <w:hyperlink r:id="rId12" w:history="1"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www.sberbank-ast.ru</w:t>
              </w:r>
            </w:hyperlink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Адрес электронной почты: </w:t>
            </w:r>
            <w:hyperlink r:id="rId13" w:history="1"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company@sberbank-ast.ru</w:t>
              </w:r>
            </w:hyperlink>
            <w:r w:rsidRPr="00D410C9">
              <w:rPr>
                <w:b w:val="0"/>
                <w:sz w:val="22"/>
                <w:szCs w:val="22"/>
              </w:rPr>
              <w:t>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Телефон: 8 (800) 302-29-99.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t xml:space="preserve">6) о предмете аукциона (в том числе о местоположении, площади и кадастровом номере земельного участка), правах на земельный участок, об ограничениях этих прав, о разрешенном использовании и принадлежности земельного </w:t>
            </w:r>
            <w:r w:rsidRPr="00D410C9">
              <w:rPr>
                <w:b w:val="0"/>
                <w:sz w:val="22"/>
                <w:szCs w:val="22"/>
              </w:rPr>
              <w:lastRenderedPageBreak/>
              <w:t>участка к определенной категории земель, а также о максимально и (или) минимально допустимых параметрах разрешенного строительства объекта капитального строительства (за исключением случаев, если в соответствии с основным видом разрешенного использования земельного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участка не предусматривается строительство здания, сооружения),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8114D7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lastRenderedPageBreak/>
              <w:t xml:space="preserve">Лот 1: </w:t>
            </w:r>
            <w:r w:rsidR="00D86046" w:rsidRPr="00D410C9">
              <w:rPr>
                <w:b w:val="0"/>
                <w:sz w:val="22"/>
                <w:szCs w:val="22"/>
              </w:rPr>
              <w:t xml:space="preserve">Земельный участок с кадастровым номером </w:t>
            </w:r>
            <w:r w:rsidR="0026786C" w:rsidRPr="00D410C9">
              <w:rPr>
                <w:b w:val="0"/>
                <w:sz w:val="22"/>
                <w:szCs w:val="22"/>
              </w:rPr>
              <w:t>59:02:0901040:129</w:t>
            </w:r>
            <w:r w:rsidR="00D86046" w:rsidRPr="00D410C9">
              <w:rPr>
                <w:b w:val="0"/>
                <w:sz w:val="22"/>
                <w:szCs w:val="22"/>
              </w:rPr>
              <w:t xml:space="preserve">, по адресу: Российская Федерация, Пермский край, муниципальный округ Александровский, </w:t>
            </w:r>
            <w:r w:rsidR="003024F2" w:rsidRPr="00D410C9">
              <w:rPr>
                <w:b w:val="0"/>
                <w:sz w:val="22"/>
                <w:szCs w:val="22"/>
              </w:rPr>
              <w:t>г</w:t>
            </w:r>
            <w:proofErr w:type="gramStart"/>
            <w:r w:rsidR="003024F2" w:rsidRPr="00D410C9">
              <w:rPr>
                <w:b w:val="0"/>
                <w:sz w:val="22"/>
                <w:szCs w:val="22"/>
              </w:rPr>
              <w:t>.А</w:t>
            </w:r>
            <w:proofErr w:type="gramEnd"/>
            <w:r w:rsidR="003024F2" w:rsidRPr="00D410C9">
              <w:rPr>
                <w:b w:val="0"/>
                <w:sz w:val="22"/>
                <w:szCs w:val="22"/>
              </w:rPr>
              <w:t>лександровск</w:t>
            </w:r>
            <w:r w:rsidR="00D86046" w:rsidRPr="00D410C9">
              <w:rPr>
                <w:b w:val="0"/>
                <w:sz w:val="22"/>
                <w:szCs w:val="22"/>
              </w:rPr>
              <w:t xml:space="preserve">, площадью </w:t>
            </w:r>
            <w:r w:rsidR="0026786C" w:rsidRPr="00D410C9">
              <w:rPr>
                <w:b w:val="0"/>
                <w:sz w:val="22"/>
                <w:szCs w:val="22"/>
              </w:rPr>
              <w:t>23655 кв. м</w:t>
            </w:r>
            <w:r w:rsidR="003024F2" w:rsidRPr="00D410C9">
              <w:rPr>
                <w:b w:val="0"/>
                <w:sz w:val="22"/>
                <w:szCs w:val="22"/>
              </w:rPr>
              <w:t xml:space="preserve"> </w:t>
            </w:r>
            <w:r w:rsidR="00D86046" w:rsidRPr="00D410C9">
              <w:rPr>
                <w:b w:val="0"/>
                <w:sz w:val="22"/>
                <w:szCs w:val="22"/>
              </w:rPr>
              <w:t xml:space="preserve">кв.м, разрешенное использование: </w:t>
            </w:r>
            <w:r w:rsidR="0026786C" w:rsidRPr="00D410C9">
              <w:rPr>
                <w:b w:val="0"/>
                <w:sz w:val="22"/>
                <w:szCs w:val="22"/>
              </w:rPr>
              <w:t>рыбоводство (код 1.13)</w:t>
            </w:r>
            <w:r w:rsidR="00FD31A5" w:rsidRPr="00D410C9">
              <w:rPr>
                <w:b w:val="0"/>
                <w:sz w:val="22"/>
                <w:szCs w:val="22"/>
              </w:rPr>
              <w:t>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Земельный участок находится в неразграниченной государственной собственности.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Ограничения (обременения) не установлены в соответствии с </w:t>
            </w:r>
            <w:r w:rsidRPr="00D410C9">
              <w:rPr>
                <w:b w:val="0"/>
                <w:sz w:val="22"/>
                <w:szCs w:val="22"/>
              </w:rPr>
              <w:lastRenderedPageBreak/>
              <w:t>Земельным кодексом Российской Федерации.</w:t>
            </w:r>
          </w:p>
        </w:tc>
      </w:tr>
      <w:tr w:rsidR="00B70327" w:rsidRPr="00D410C9" w:rsidTr="00680ED0">
        <w:tc>
          <w:tcPr>
            <w:tcW w:w="3369" w:type="dxa"/>
            <w:shd w:val="clear" w:color="auto" w:fill="auto"/>
          </w:tcPr>
          <w:p w:rsidR="00B70327" w:rsidRPr="00D410C9" w:rsidRDefault="005417D4" w:rsidP="005417D4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lastRenderedPageBreak/>
              <w:t xml:space="preserve">7) плата за участие в электронном аукционе </w:t>
            </w:r>
          </w:p>
        </w:tc>
        <w:tc>
          <w:tcPr>
            <w:tcW w:w="6520" w:type="dxa"/>
            <w:shd w:val="clear" w:color="auto" w:fill="auto"/>
          </w:tcPr>
          <w:p w:rsidR="00B70327" w:rsidRPr="00D410C9" w:rsidRDefault="00E6512F" w:rsidP="00E84878">
            <w:pPr>
              <w:autoSpaceDE w:val="0"/>
              <w:autoSpaceDN w:val="0"/>
              <w:adjustRightInd w:val="0"/>
              <w:jc w:val="both"/>
              <w:rPr>
                <w:b w:val="0"/>
                <w:i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За</w:t>
            </w:r>
            <w:r w:rsidR="009D012C" w:rsidRPr="00D410C9">
              <w:rPr>
                <w:b w:val="0"/>
                <w:sz w:val="22"/>
                <w:szCs w:val="22"/>
              </w:rPr>
              <w:t xml:space="preserve"> участие в электронном А</w:t>
            </w:r>
            <w:r w:rsidRPr="00D410C9">
              <w:rPr>
                <w:b w:val="0"/>
                <w:sz w:val="22"/>
                <w:szCs w:val="22"/>
              </w:rPr>
              <w:t xml:space="preserve">укционе с победителя электронного аукциона или иных лиц, с которыми в соответствии с </w:t>
            </w:r>
            <w:hyperlink r:id="rId14" w:history="1">
              <w:r w:rsidRPr="00D410C9">
                <w:rPr>
                  <w:b w:val="0"/>
                  <w:sz w:val="22"/>
                  <w:szCs w:val="22"/>
                </w:rPr>
                <w:t>пунктами 13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, </w:t>
            </w:r>
            <w:hyperlink r:id="rId15" w:history="1">
              <w:r w:rsidRPr="00D410C9">
                <w:rPr>
                  <w:b w:val="0"/>
                  <w:sz w:val="22"/>
                  <w:szCs w:val="22"/>
                </w:rPr>
                <w:t>14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, </w:t>
            </w:r>
            <w:hyperlink r:id="rId16" w:history="1">
              <w:r w:rsidRPr="00D410C9">
                <w:rPr>
                  <w:b w:val="0"/>
                  <w:sz w:val="22"/>
                  <w:szCs w:val="22"/>
                </w:rPr>
                <w:t>20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и </w:t>
            </w:r>
            <w:hyperlink r:id="rId17" w:history="1">
              <w:r w:rsidRPr="00D410C9">
                <w:rPr>
                  <w:b w:val="0"/>
                  <w:sz w:val="22"/>
                  <w:szCs w:val="22"/>
                </w:rPr>
                <w:t>25 статьи 39.12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</w:t>
            </w:r>
            <w:r w:rsidR="00E84878" w:rsidRPr="00D410C9">
              <w:rPr>
                <w:b w:val="0"/>
                <w:sz w:val="22"/>
                <w:szCs w:val="22"/>
              </w:rPr>
              <w:t xml:space="preserve">Земельного </w:t>
            </w:r>
            <w:r w:rsidRPr="00D410C9">
              <w:rPr>
                <w:b w:val="0"/>
                <w:sz w:val="22"/>
                <w:szCs w:val="22"/>
              </w:rPr>
              <w:t xml:space="preserve">Кодекса заключается договор </w:t>
            </w:r>
            <w:r w:rsidR="00E84878" w:rsidRPr="00D410C9">
              <w:rPr>
                <w:b w:val="0"/>
                <w:sz w:val="22"/>
                <w:szCs w:val="22"/>
              </w:rPr>
              <w:t>купли-продажи</w:t>
            </w:r>
            <w:r w:rsidRPr="00D410C9">
              <w:rPr>
                <w:b w:val="0"/>
                <w:sz w:val="22"/>
                <w:szCs w:val="22"/>
              </w:rPr>
              <w:t xml:space="preserve"> земельного участка, находящегося в государственной или муниципальной собственности, либо договор аренды такого участка, платы не взимаются.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5417D4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8</w:t>
            </w:r>
            <w:r w:rsidR="00D86046" w:rsidRPr="00D410C9">
              <w:rPr>
                <w:b w:val="0"/>
                <w:sz w:val="22"/>
                <w:szCs w:val="22"/>
              </w:rPr>
              <w:t>) о начальной цене предмета аукциона;</w:t>
            </w:r>
          </w:p>
        </w:tc>
        <w:tc>
          <w:tcPr>
            <w:tcW w:w="6520" w:type="dxa"/>
            <w:shd w:val="clear" w:color="auto" w:fill="auto"/>
          </w:tcPr>
          <w:p w:rsidR="00BF29D2" w:rsidRPr="00D410C9" w:rsidRDefault="00D86046" w:rsidP="00BF29D2">
            <w:pPr>
              <w:pStyle w:val="2"/>
              <w:shd w:val="clear" w:color="auto" w:fill="FFFFFF"/>
              <w:spacing w:before="0" w:after="240"/>
              <w:jc w:val="both"/>
              <w:textAlignment w:val="baseline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</w:pPr>
            <w:r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 xml:space="preserve">Начальная цена предмета аукциона на право заключения договора </w:t>
            </w:r>
            <w:r w:rsidR="00086675"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аренды</w:t>
            </w:r>
            <w:r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 xml:space="preserve"> земельного участка установлена в размере </w:t>
            </w:r>
            <w:r w:rsidR="00A272AC"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кадастровой стоимости</w:t>
            </w:r>
            <w:r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, определенной в соответствии с пунктом 1</w:t>
            </w:r>
            <w:r w:rsidR="00D87A23"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2</w:t>
            </w:r>
            <w:r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 xml:space="preserve"> статьи 39.11 Земельного кодекса Российской Федерации </w:t>
            </w:r>
          </w:p>
          <w:p w:rsidR="00D86046" w:rsidRPr="00D410C9" w:rsidRDefault="003F5FA9" w:rsidP="0026786C">
            <w:pPr>
              <w:pStyle w:val="2"/>
              <w:shd w:val="clear" w:color="auto" w:fill="FFFFFF"/>
              <w:spacing w:before="0" w:after="240"/>
              <w:jc w:val="both"/>
              <w:textAlignment w:val="baseline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 xml:space="preserve">         </w:t>
            </w:r>
            <w:r w:rsidR="00D86046" w:rsidRPr="00D410C9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Лот 1 – </w:t>
            </w:r>
            <w:r w:rsidR="0026786C"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>528</w:t>
            </w:r>
            <w:r w:rsidR="007D5788" w:rsidRPr="00D410C9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7D5788"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>(</w:t>
            </w:r>
            <w:r w:rsidR="0026786C"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>пятьсот двадцать восемь</w:t>
            </w:r>
            <w:r w:rsidR="008114D7" w:rsidRPr="00D410C9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)</w:t>
            </w:r>
            <w:r w:rsidR="00D86046" w:rsidRPr="00D410C9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рублей </w:t>
            </w:r>
            <w:r w:rsidR="0026786C" w:rsidRPr="00D410C9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/>
              </w:rPr>
              <w:t xml:space="preserve">69 </w:t>
            </w:r>
            <w:r w:rsidR="00D86046" w:rsidRPr="00D410C9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копеек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5417D4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9</w:t>
            </w:r>
            <w:r w:rsidR="00D86046" w:rsidRPr="00D410C9">
              <w:rPr>
                <w:b w:val="0"/>
                <w:sz w:val="22"/>
                <w:szCs w:val="22"/>
              </w:rPr>
              <w:t>) о «шаге аукциона»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Величина повышения начальной цены предмета Аукциона («Шаг аукциона») установлена 3% от начальной цены предмета аукциона и составляет:</w:t>
            </w:r>
          </w:p>
          <w:p w:rsidR="00D86046" w:rsidRPr="00D410C9" w:rsidRDefault="00D86046" w:rsidP="0026786C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Лот 1 –</w:t>
            </w:r>
            <w:r w:rsidR="008114D7" w:rsidRPr="00D410C9">
              <w:rPr>
                <w:b w:val="0"/>
                <w:sz w:val="22"/>
                <w:szCs w:val="22"/>
              </w:rPr>
              <w:t xml:space="preserve"> </w:t>
            </w:r>
            <w:r w:rsidR="0026786C" w:rsidRPr="00D410C9">
              <w:rPr>
                <w:b w:val="0"/>
                <w:sz w:val="22"/>
                <w:szCs w:val="22"/>
              </w:rPr>
              <w:t>15,86</w:t>
            </w:r>
            <w:r w:rsidRPr="00D410C9">
              <w:rPr>
                <w:b w:val="0"/>
                <w:sz w:val="22"/>
                <w:szCs w:val="22"/>
              </w:rPr>
              <w:t xml:space="preserve"> (</w:t>
            </w:r>
            <w:r w:rsidR="007D5788" w:rsidRPr="00D410C9">
              <w:rPr>
                <w:b w:val="0"/>
                <w:sz w:val="22"/>
                <w:szCs w:val="22"/>
              </w:rPr>
              <w:t>сто двадцать пять</w:t>
            </w:r>
            <w:r w:rsidR="003024F2" w:rsidRPr="00D410C9">
              <w:rPr>
                <w:b w:val="0"/>
                <w:sz w:val="22"/>
                <w:szCs w:val="22"/>
              </w:rPr>
              <w:t>)</w:t>
            </w:r>
            <w:r w:rsidRPr="00D410C9">
              <w:rPr>
                <w:b w:val="0"/>
                <w:sz w:val="22"/>
                <w:szCs w:val="22"/>
              </w:rPr>
              <w:t xml:space="preserve"> рублей </w:t>
            </w:r>
            <w:r w:rsidR="007D5788" w:rsidRPr="00D410C9">
              <w:rPr>
                <w:b w:val="0"/>
                <w:sz w:val="22"/>
                <w:szCs w:val="22"/>
              </w:rPr>
              <w:t>97</w:t>
            </w:r>
            <w:r w:rsidR="003024F2" w:rsidRPr="00D410C9">
              <w:rPr>
                <w:b w:val="0"/>
                <w:sz w:val="22"/>
                <w:szCs w:val="22"/>
              </w:rPr>
              <w:t xml:space="preserve"> </w:t>
            </w:r>
            <w:r w:rsidRPr="00D410C9">
              <w:rPr>
                <w:b w:val="0"/>
                <w:sz w:val="22"/>
                <w:szCs w:val="22"/>
              </w:rPr>
              <w:t>копеек.</w:t>
            </w:r>
          </w:p>
        </w:tc>
      </w:tr>
      <w:tr w:rsidR="00D86046" w:rsidRPr="00D410C9" w:rsidTr="00680ED0">
        <w:tc>
          <w:tcPr>
            <w:tcW w:w="3369" w:type="dxa"/>
            <w:shd w:val="clear" w:color="auto" w:fill="auto"/>
          </w:tcPr>
          <w:p w:rsidR="00D86046" w:rsidRPr="00D410C9" w:rsidRDefault="005417D4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10</w:t>
            </w:r>
            <w:r w:rsidR="00D86046" w:rsidRPr="00D410C9">
              <w:rPr>
                <w:b w:val="0"/>
                <w:sz w:val="22"/>
                <w:szCs w:val="22"/>
              </w:rPr>
              <w:t>) о форме заявки на участие в аукционе, порядке ее приема, об адресе места ее приема, о дате и времени начала и окончания приема заявок на участие в аукционе;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Форма заявки на участие в аукционе (далее – Заявка), приложение 1 к настоящему извещению, проект договора </w:t>
            </w:r>
            <w:r w:rsidR="00086675" w:rsidRPr="00D410C9">
              <w:rPr>
                <w:b w:val="0"/>
                <w:sz w:val="22"/>
                <w:szCs w:val="22"/>
              </w:rPr>
              <w:t>аренды</w:t>
            </w:r>
            <w:r w:rsidR="00872180" w:rsidRPr="00D410C9">
              <w:rPr>
                <w:b w:val="0"/>
                <w:sz w:val="22"/>
                <w:szCs w:val="22"/>
              </w:rPr>
              <w:t xml:space="preserve"> </w:t>
            </w:r>
            <w:r w:rsidRPr="00D410C9">
              <w:rPr>
                <w:b w:val="0"/>
                <w:sz w:val="22"/>
                <w:szCs w:val="22"/>
              </w:rPr>
              <w:t xml:space="preserve">земельного участка, приложение 2 к настоящему извещению. 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Дата и время начала приема Заявок на участие в Аукционе: </w:t>
            </w:r>
            <w:r w:rsidR="000757C3" w:rsidRPr="00D410C9">
              <w:rPr>
                <w:b w:val="0"/>
                <w:sz w:val="22"/>
                <w:szCs w:val="22"/>
              </w:rPr>
              <w:t>28 февраля 2026</w:t>
            </w:r>
            <w:r w:rsidRPr="00D410C9">
              <w:rPr>
                <w:b w:val="0"/>
                <w:sz w:val="22"/>
                <w:szCs w:val="22"/>
              </w:rPr>
              <w:t xml:space="preserve"> года</w:t>
            </w:r>
            <w:r w:rsidR="00313BEF" w:rsidRPr="00D410C9">
              <w:rPr>
                <w:b w:val="0"/>
                <w:sz w:val="22"/>
                <w:szCs w:val="22"/>
              </w:rPr>
              <w:t xml:space="preserve"> с 10 </w:t>
            </w:r>
            <w:r w:rsidRPr="00D410C9">
              <w:rPr>
                <w:b w:val="0"/>
                <w:sz w:val="22"/>
                <w:szCs w:val="22"/>
              </w:rPr>
              <w:t>часов 00 минут</w:t>
            </w:r>
            <w:r w:rsidR="00423E82" w:rsidRPr="00D410C9">
              <w:rPr>
                <w:b w:val="0"/>
                <w:sz w:val="22"/>
                <w:szCs w:val="22"/>
              </w:rPr>
              <w:t xml:space="preserve"> </w:t>
            </w:r>
            <w:r w:rsidRPr="00D410C9">
              <w:rPr>
                <w:b w:val="0"/>
                <w:sz w:val="22"/>
                <w:szCs w:val="22"/>
              </w:rPr>
              <w:t xml:space="preserve">(время – местное). 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Дата окончания приема Заявок на участие в Аукционе: </w:t>
            </w:r>
            <w:r w:rsidRPr="00D410C9">
              <w:rPr>
                <w:b w:val="0"/>
                <w:sz w:val="22"/>
                <w:szCs w:val="22"/>
              </w:rPr>
              <w:br/>
            </w:r>
            <w:r w:rsidR="000757C3" w:rsidRPr="00D410C9">
              <w:rPr>
                <w:b w:val="0"/>
                <w:sz w:val="22"/>
                <w:szCs w:val="22"/>
              </w:rPr>
              <w:t>1</w:t>
            </w:r>
            <w:r w:rsidR="00A63F85" w:rsidRPr="00D410C9">
              <w:rPr>
                <w:b w:val="0"/>
                <w:sz w:val="22"/>
                <w:szCs w:val="22"/>
              </w:rPr>
              <w:t>9</w:t>
            </w:r>
            <w:r w:rsidR="000757C3" w:rsidRPr="00D410C9">
              <w:rPr>
                <w:b w:val="0"/>
                <w:sz w:val="22"/>
                <w:szCs w:val="22"/>
              </w:rPr>
              <w:t xml:space="preserve"> марта</w:t>
            </w:r>
            <w:r w:rsidRPr="00D410C9">
              <w:rPr>
                <w:b w:val="0"/>
                <w:sz w:val="22"/>
                <w:szCs w:val="22"/>
              </w:rPr>
              <w:t xml:space="preserve"> 202</w:t>
            </w:r>
            <w:r w:rsidR="00423E82" w:rsidRPr="00D410C9">
              <w:rPr>
                <w:b w:val="0"/>
                <w:sz w:val="22"/>
                <w:szCs w:val="22"/>
              </w:rPr>
              <w:t>6</w:t>
            </w:r>
            <w:r w:rsidRPr="00D410C9">
              <w:rPr>
                <w:b w:val="0"/>
                <w:sz w:val="22"/>
                <w:szCs w:val="22"/>
              </w:rPr>
              <w:t xml:space="preserve"> года до 1</w:t>
            </w:r>
            <w:r w:rsidR="00AC3573" w:rsidRPr="00D410C9">
              <w:rPr>
                <w:b w:val="0"/>
                <w:sz w:val="22"/>
                <w:szCs w:val="22"/>
              </w:rPr>
              <w:t>0</w:t>
            </w:r>
            <w:r w:rsidRPr="00D410C9">
              <w:rPr>
                <w:b w:val="0"/>
                <w:sz w:val="22"/>
                <w:szCs w:val="22"/>
              </w:rPr>
              <w:t xml:space="preserve"> часов 00 минут</w:t>
            </w:r>
            <w:r w:rsidR="00423E82" w:rsidRPr="00D410C9">
              <w:rPr>
                <w:b w:val="0"/>
                <w:sz w:val="22"/>
                <w:szCs w:val="22"/>
              </w:rPr>
              <w:t xml:space="preserve"> </w:t>
            </w:r>
            <w:r w:rsidRPr="00D410C9">
              <w:rPr>
                <w:b w:val="0"/>
                <w:sz w:val="22"/>
                <w:szCs w:val="22"/>
              </w:rPr>
              <w:t xml:space="preserve">(время – местное). 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Подача заявок осуществляется круглосуточно.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При исчислении сроков, указанных в настоящем извещении, принимается время сервера электронной торговой площадки – Местное.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Для подачи Заявки и обеспечения доступа к участию в электронном Аукционе заявителям необходимо пройти процедуру регистрации в соответствии с Регламентом электронной площадки на официальном сайте в информационно-телекоммуникационной сети «Интернет» по адресу: </w:t>
            </w:r>
            <w:hyperlink r:id="rId18" w:history="1"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https://utp.sberbank-ast.ru/Main/Notice/988/Reglament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(далее - Регламент электронной </w:t>
            </w:r>
            <w:r w:rsidRPr="00D410C9">
              <w:rPr>
                <w:b w:val="0"/>
                <w:sz w:val="22"/>
                <w:szCs w:val="22"/>
              </w:rPr>
              <w:lastRenderedPageBreak/>
              <w:t>площадки).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Регистрация на электронной площадке проводится в соответствии с Регламентом электронной площадки.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Дата и время регистрации на Электронной площадке претендентов на участие в Аукционе осуществляется ежедневно, круглосуточно, но не позднее даты и времени окончания подачи (приема) Заявок.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Прием заявок и прилагаемых к ним документов начинается с даты и времени, указанных в настоящем извещении, и осуществляется в сроки, установленные в настоящем извещении.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Заявки, полученные после окончания установленного срока их приема, не рассматриваются и в тот же день возвращаются заявителю.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Один заявитель вправе подать</w:t>
            </w:r>
            <w:r w:rsidR="003F5FA9" w:rsidRPr="00D410C9">
              <w:rPr>
                <w:b w:val="0"/>
                <w:sz w:val="22"/>
                <w:szCs w:val="22"/>
              </w:rPr>
              <w:t xml:space="preserve"> только одну Заявку</w:t>
            </w:r>
            <w:r w:rsidRPr="00D410C9">
              <w:rPr>
                <w:b w:val="0"/>
                <w:sz w:val="22"/>
                <w:szCs w:val="22"/>
              </w:rPr>
              <w:t>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Для участия в аукционе заявитель, зарегистрированный на Электронной площадке в установленном порядке, подает Заявку.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Форма Заявки является неотъемлемой частью настоящего извещения, размещаемого в информационно-телекоммуникационной сети «Интернет» на Электронной площадке и следующих сайтах: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- официальном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сайте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Российской Федерации для размещения информации о проведении торгов </w:t>
            </w:r>
            <w:hyperlink r:id="rId19" w:history="1">
              <w:r w:rsidRPr="00D410C9">
                <w:rPr>
                  <w:rStyle w:val="ad"/>
                  <w:b w:val="0"/>
                  <w:color w:val="auto"/>
                  <w:sz w:val="22"/>
                  <w:szCs w:val="22"/>
                  <w:lang w:val="en-US"/>
                </w:rPr>
                <w:t>www</w:t>
              </w:r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.</w:t>
              </w:r>
              <w:r w:rsidRPr="00D410C9">
                <w:rPr>
                  <w:rStyle w:val="ad"/>
                  <w:b w:val="0"/>
                  <w:color w:val="auto"/>
                  <w:sz w:val="22"/>
                  <w:szCs w:val="22"/>
                  <w:lang w:val="en-US"/>
                </w:rPr>
                <w:t>torgi</w:t>
              </w:r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.</w:t>
              </w:r>
              <w:r w:rsidRPr="00D410C9">
                <w:rPr>
                  <w:rStyle w:val="ad"/>
                  <w:b w:val="0"/>
                  <w:color w:val="auto"/>
                  <w:sz w:val="22"/>
                  <w:szCs w:val="22"/>
                  <w:lang w:val="en-US"/>
                </w:rPr>
                <w:t>gov</w:t>
              </w:r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.</w:t>
              </w:r>
              <w:r w:rsidRPr="00D410C9">
                <w:rPr>
                  <w:rStyle w:val="ad"/>
                  <w:b w:val="0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D410C9">
              <w:rPr>
                <w:b w:val="0"/>
                <w:sz w:val="22"/>
                <w:szCs w:val="22"/>
              </w:rPr>
              <w:t>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- официальном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сайте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Александровского муниципального округа </w:t>
            </w:r>
            <w:hyperlink r:id="rId20" w:history="1"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https://aleksraion.ru/</w:t>
              </w:r>
            </w:hyperlink>
            <w:r w:rsidRPr="00D410C9">
              <w:rPr>
                <w:b w:val="0"/>
                <w:sz w:val="22"/>
                <w:szCs w:val="22"/>
              </w:rPr>
              <w:t>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Прием заявок прекращается не ранее чем за </w:t>
            </w:r>
            <w:r w:rsidR="00637B64" w:rsidRPr="00D410C9">
              <w:rPr>
                <w:b w:val="0"/>
                <w:sz w:val="22"/>
                <w:szCs w:val="22"/>
              </w:rPr>
              <w:t>3 рабочих дня</w:t>
            </w:r>
            <w:r w:rsidRPr="00D410C9">
              <w:rPr>
                <w:b w:val="0"/>
                <w:sz w:val="22"/>
                <w:szCs w:val="22"/>
              </w:rPr>
              <w:t xml:space="preserve"> до дня проведения Аукциона.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Перечень документов, подаваемых заявителями для участия в аукционе: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- заявка на участие в Аукционе по установленной форме;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-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скан-копии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документов, удостоверяющих личность (для граждан);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- надлежащим образом заверенный перевод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      </w:r>
            <w:proofErr w:type="gramEnd"/>
            <w:r w:rsidRPr="00D410C9">
              <w:rPr>
                <w:b w:val="0"/>
                <w:sz w:val="22"/>
                <w:szCs w:val="22"/>
              </w:rPr>
              <w:t>, если заявителем является иностранное юридическое лицо.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t>Юридическое лицо имеет право дополнительно предоставить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реестра индивидуальных предпринимателей (для индивидуальных предпринимателей.</w:t>
            </w:r>
            <w:proofErr w:type="gramEnd"/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Заявитель не допускается к участию в Аукционе в следующих случаях: 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2) не поступление задатка на дату рассмотрения заявок на участие в Аукционе;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приобрести земельный участок в аренду;</w:t>
            </w:r>
          </w:p>
          <w:p w:rsidR="00D86046" w:rsidRPr="00D410C9" w:rsidRDefault="000426B2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4) </w:t>
            </w:r>
            <w:r w:rsidR="00D86046" w:rsidRPr="00D410C9">
              <w:rPr>
                <w:b w:val="0"/>
                <w:sz w:val="22"/>
                <w:szCs w:val="22"/>
              </w:rPr>
      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Подача, изменение, отзыв Заявки на участие в Аукционе </w:t>
            </w:r>
            <w:r w:rsidRPr="00D410C9">
              <w:rPr>
                <w:b w:val="0"/>
                <w:sz w:val="22"/>
                <w:szCs w:val="22"/>
              </w:rPr>
              <w:lastRenderedPageBreak/>
              <w:t>осуществляется в соответствии с Регламентом электронной площадки.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Аукцион проводится в соответствии с Регламентом электронной площадки. </w:t>
            </w:r>
          </w:p>
        </w:tc>
      </w:tr>
      <w:tr w:rsidR="00D86046" w:rsidRPr="00D410C9" w:rsidTr="000426B2">
        <w:trPr>
          <w:trHeight w:val="556"/>
        </w:trPr>
        <w:tc>
          <w:tcPr>
            <w:tcW w:w="3369" w:type="dxa"/>
            <w:shd w:val="clear" w:color="auto" w:fill="auto"/>
          </w:tcPr>
          <w:p w:rsidR="00D86046" w:rsidRPr="00D410C9" w:rsidRDefault="00D86046" w:rsidP="005417D4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lastRenderedPageBreak/>
              <w:t>1</w:t>
            </w:r>
            <w:r w:rsidR="005417D4" w:rsidRPr="00D410C9">
              <w:rPr>
                <w:b w:val="0"/>
                <w:sz w:val="22"/>
                <w:szCs w:val="22"/>
              </w:rPr>
              <w:t>1</w:t>
            </w:r>
            <w:r w:rsidRPr="00D410C9">
              <w:rPr>
                <w:b w:val="0"/>
                <w:sz w:val="22"/>
                <w:szCs w:val="22"/>
              </w:rPr>
              <w:t>) о размере задатка, порядке его внесения участниками аукциона и возврата им задатка, банковских реквизитах счета для перечисления задатка;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Задаток установлен в размере 20% от начальной цены предмета Аукциона и составляет: 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Лот 1 – </w:t>
            </w:r>
            <w:r w:rsidR="000757C3" w:rsidRPr="00D410C9">
              <w:rPr>
                <w:b w:val="0"/>
                <w:sz w:val="22"/>
                <w:szCs w:val="22"/>
              </w:rPr>
              <w:t>7049</w:t>
            </w:r>
            <w:r w:rsidRPr="00D410C9">
              <w:rPr>
                <w:b w:val="0"/>
                <w:sz w:val="22"/>
                <w:szCs w:val="22"/>
              </w:rPr>
              <w:t xml:space="preserve"> (</w:t>
            </w:r>
            <w:r w:rsidR="000757C3" w:rsidRPr="00D410C9">
              <w:rPr>
                <w:b w:val="0"/>
                <w:sz w:val="22"/>
                <w:szCs w:val="22"/>
              </w:rPr>
              <w:t>семь тысяч сорок девять</w:t>
            </w:r>
            <w:r w:rsidR="00AC3573" w:rsidRPr="00D410C9">
              <w:rPr>
                <w:b w:val="0"/>
                <w:sz w:val="22"/>
                <w:szCs w:val="22"/>
              </w:rPr>
              <w:t>)</w:t>
            </w:r>
            <w:r w:rsidRPr="00D410C9">
              <w:rPr>
                <w:b w:val="0"/>
                <w:sz w:val="22"/>
                <w:szCs w:val="22"/>
              </w:rPr>
              <w:t xml:space="preserve"> рублей </w:t>
            </w:r>
            <w:r w:rsidR="002E0192" w:rsidRPr="00D410C9">
              <w:rPr>
                <w:b w:val="0"/>
                <w:sz w:val="22"/>
                <w:szCs w:val="22"/>
              </w:rPr>
              <w:t>19</w:t>
            </w:r>
            <w:r w:rsidRPr="00D410C9">
              <w:rPr>
                <w:b w:val="0"/>
                <w:sz w:val="22"/>
                <w:szCs w:val="22"/>
              </w:rPr>
              <w:t xml:space="preserve"> копе</w:t>
            </w:r>
            <w:r w:rsidR="002E0192" w:rsidRPr="00D410C9">
              <w:rPr>
                <w:b w:val="0"/>
                <w:sz w:val="22"/>
                <w:szCs w:val="22"/>
              </w:rPr>
              <w:t>ек</w:t>
            </w:r>
            <w:r w:rsidRPr="00D410C9">
              <w:rPr>
                <w:b w:val="0"/>
                <w:sz w:val="22"/>
                <w:szCs w:val="22"/>
              </w:rPr>
              <w:t>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Для участия в электронном Аукционе заявитель вносит задаток в размере, в сроки и в порядке, которые указаны в настоящем извещении о проведен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ии Ау</w:t>
            </w:r>
            <w:proofErr w:type="gramEnd"/>
            <w:r w:rsidRPr="00D410C9">
              <w:rPr>
                <w:b w:val="0"/>
                <w:sz w:val="22"/>
                <w:szCs w:val="22"/>
              </w:rPr>
              <w:t>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Задаток вносится в валюте Российской Федерации на расчетный счет оператора электронной площадки АО «Сбербанк АСТ» (далее - Оператор):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Получатель: АО «Сбербанк-АСТ»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ИНН: 7707308480 КПП: 770401001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Расчетный счет: 40702810300020038047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БАНК ПОЛУЧАТЕЛЯ: 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Наименование банка: ПАО "СБЕРБАНК РОССИИ" Г. МОСКВА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БИК: 044525225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Корреспондентский счет: 30101810400000000225.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В назначении платежа необходимо обязательно указать: Перечисление денежных сре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дств в к</w:t>
            </w:r>
            <w:proofErr w:type="gramEnd"/>
            <w:r w:rsidRPr="00D410C9">
              <w:rPr>
                <w:b w:val="0"/>
                <w:sz w:val="22"/>
                <w:szCs w:val="22"/>
              </w:rPr>
              <w:t>ачестве задатка (депозита) (ИНН плательщика), НДС не облагается.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Образец платежного поручения - </w:t>
            </w:r>
            <w:hyperlink r:id="rId21" w:history="1">
              <w:r w:rsidRPr="00D410C9">
                <w:rPr>
                  <w:rStyle w:val="ad"/>
                  <w:b w:val="0"/>
                  <w:color w:val="auto"/>
                  <w:sz w:val="22"/>
                  <w:szCs w:val="22"/>
                </w:rPr>
                <w:t>https://utp.sberbank-ast.ru/Main/Notice/697/Requisites</w:t>
              </w:r>
            </w:hyperlink>
            <w:r w:rsidRPr="00D410C9">
              <w:rPr>
                <w:b w:val="0"/>
                <w:sz w:val="22"/>
                <w:szCs w:val="22"/>
              </w:rPr>
              <w:t>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Задаток вносится единым платежом.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Документом, подтверждающим поступление задатка на счет Оператора, является выписка с этого счета.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Во избежание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возникновения рисков несвоевременного поступления необходимой суммы задатка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на счет Оператора рекомендуется заблаговременно производить перечисление сумм денежных средств в качестве задатков. 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Задаток должен поступить на указанный счет не позднее даты окончания приема заявок на участие в аукционе.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t xml:space="preserve">Рассмотрение заявок на участие в Аукционе комиссией по проведению аукционов по продаже земельных участков, находящихся в муниципальной собственности, и участков, собственность на которые не разграничена или на право заключения договоров аренды земельных участков, находящихся в муниципальной собственности, и участков, собственность на которые не разграничена, на территории Александровского муниципального округа и оформление протокола рассмотрения заявок состоится </w:t>
            </w:r>
            <w:r w:rsidR="00423E82" w:rsidRPr="00D410C9">
              <w:rPr>
                <w:b w:val="0"/>
                <w:sz w:val="22"/>
                <w:szCs w:val="22"/>
              </w:rPr>
              <w:t xml:space="preserve">20 </w:t>
            </w:r>
            <w:r w:rsidR="002E0192" w:rsidRPr="00D410C9">
              <w:rPr>
                <w:b w:val="0"/>
                <w:sz w:val="22"/>
                <w:szCs w:val="22"/>
              </w:rPr>
              <w:t>марта</w:t>
            </w:r>
            <w:r w:rsidR="00654061" w:rsidRPr="00D410C9">
              <w:rPr>
                <w:b w:val="0"/>
                <w:sz w:val="22"/>
                <w:szCs w:val="22"/>
              </w:rPr>
              <w:t xml:space="preserve"> 202</w:t>
            </w:r>
            <w:r w:rsidR="00423E82" w:rsidRPr="00D410C9">
              <w:rPr>
                <w:b w:val="0"/>
                <w:sz w:val="22"/>
                <w:szCs w:val="22"/>
              </w:rPr>
              <w:t>6</w:t>
            </w:r>
            <w:r w:rsidR="00654061" w:rsidRPr="00D410C9">
              <w:rPr>
                <w:b w:val="0"/>
                <w:sz w:val="22"/>
                <w:szCs w:val="22"/>
              </w:rPr>
              <w:t xml:space="preserve"> года в</w:t>
            </w:r>
            <w:proofErr w:type="gramEnd"/>
            <w:r w:rsidR="00654061" w:rsidRPr="00D410C9">
              <w:rPr>
                <w:b w:val="0"/>
                <w:sz w:val="22"/>
                <w:szCs w:val="22"/>
              </w:rPr>
              <w:t xml:space="preserve"> 1</w:t>
            </w:r>
            <w:r w:rsidR="00423E82" w:rsidRPr="00D410C9">
              <w:rPr>
                <w:b w:val="0"/>
                <w:sz w:val="22"/>
                <w:szCs w:val="22"/>
              </w:rPr>
              <w:t>0</w:t>
            </w:r>
            <w:r w:rsidRPr="00D410C9">
              <w:rPr>
                <w:b w:val="0"/>
                <w:sz w:val="22"/>
                <w:szCs w:val="22"/>
              </w:rPr>
              <w:t xml:space="preserve"> часов 00 минут (время – местное).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Исполнение обязанности по внесению суммы задатка третьими лицами не допускается.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Задаток за участие в Аукционе служит обеспечением исполнения обязательства победителя Аукциона по заключению соответствующего договора и вносится на счет заявителя, открытый при регистрации на электронной площадке.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Внимание! Для перечисления средств задатка не нужно использовать и применять реквизиты организатора (уполномоченного органа), указанные в карточке организатора (уполномоченного органа), которые размещены на соответствующей вкладке официального сайта Российской Федерации для размещения информации о проведении торгов </w:t>
            </w:r>
            <w:r w:rsidRPr="00D410C9">
              <w:rPr>
                <w:b w:val="0"/>
                <w:sz w:val="22"/>
                <w:szCs w:val="22"/>
                <w:lang w:val="en-US"/>
              </w:rPr>
              <w:t>www</w:t>
            </w:r>
            <w:r w:rsidRPr="00D410C9">
              <w:rPr>
                <w:b w:val="0"/>
                <w:sz w:val="22"/>
                <w:szCs w:val="22"/>
              </w:rPr>
              <w:t>.</w:t>
            </w:r>
            <w:r w:rsidRPr="00D410C9">
              <w:rPr>
                <w:b w:val="0"/>
                <w:sz w:val="22"/>
                <w:szCs w:val="22"/>
                <w:lang w:val="en-US"/>
              </w:rPr>
              <w:t>torgi</w:t>
            </w:r>
            <w:r w:rsidRPr="00D410C9">
              <w:rPr>
                <w:b w:val="0"/>
                <w:sz w:val="22"/>
                <w:szCs w:val="22"/>
              </w:rPr>
              <w:t>.</w:t>
            </w:r>
            <w:r w:rsidRPr="00D410C9">
              <w:rPr>
                <w:b w:val="0"/>
                <w:sz w:val="22"/>
                <w:szCs w:val="22"/>
                <w:lang w:val="en-US"/>
              </w:rPr>
              <w:t>gov</w:t>
            </w:r>
            <w:r w:rsidRPr="00D410C9">
              <w:rPr>
                <w:b w:val="0"/>
                <w:sz w:val="22"/>
                <w:szCs w:val="22"/>
              </w:rPr>
              <w:t>.</w:t>
            </w:r>
            <w:r w:rsidRPr="00D410C9">
              <w:rPr>
                <w:b w:val="0"/>
                <w:sz w:val="22"/>
                <w:szCs w:val="22"/>
                <w:lang w:val="en-US"/>
              </w:rPr>
              <w:t>ru</w:t>
            </w:r>
            <w:r w:rsidRPr="00D410C9">
              <w:rPr>
                <w:b w:val="0"/>
                <w:sz w:val="22"/>
                <w:szCs w:val="22"/>
              </w:rPr>
              <w:t>.</w:t>
            </w:r>
          </w:p>
        </w:tc>
      </w:tr>
      <w:tr w:rsidR="00D86046" w:rsidRPr="00D410C9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Pr="00D410C9" w:rsidRDefault="00D86046" w:rsidP="005417D4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lastRenderedPageBreak/>
              <w:t>1</w:t>
            </w:r>
            <w:r w:rsidR="005417D4" w:rsidRPr="00D410C9">
              <w:rPr>
                <w:b w:val="0"/>
                <w:sz w:val="22"/>
                <w:szCs w:val="22"/>
              </w:rPr>
              <w:t>2</w:t>
            </w:r>
            <w:r w:rsidRPr="00D410C9">
              <w:rPr>
                <w:b w:val="0"/>
                <w:sz w:val="22"/>
                <w:szCs w:val="22"/>
              </w:rPr>
              <w:t>) порядок рассмотрения Заявок и проведения Аукциона;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Рассмотрение Заявок осуществляется Организатором Аукциона в соответствии с требованиями, установленными законодательством, регулирующим земельные отношения, и настоящим извещением о проведен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ии Ау</w:t>
            </w:r>
            <w:proofErr w:type="gramEnd"/>
            <w:r w:rsidRPr="00D410C9">
              <w:rPr>
                <w:b w:val="0"/>
                <w:sz w:val="22"/>
                <w:szCs w:val="22"/>
              </w:rPr>
              <w:t>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По результатам рассмотрения Организатором Аукциона поданных заявок Оператор сообщает заявителям на участие в Аукционе о статусах поданных ими заявок путем направления уведомлений,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содержащих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в том числе информацию о допуске к участию в Аукционе либо отказе в допуске к участию в Аукционе.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В Аукционе могут участвовать только заявители, признанные участниками Аукциона.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Процесс проведения электронного Аук</w:t>
            </w:r>
            <w:r w:rsidR="002E0192" w:rsidRPr="00D410C9">
              <w:rPr>
                <w:b w:val="0"/>
                <w:sz w:val="22"/>
                <w:szCs w:val="22"/>
              </w:rPr>
              <w:t>циона осуществляется в порядке, у</w:t>
            </w:r>
            <w:r w:rsidRPr="00D410C9">
              <w:rPr>
                <w:b w:val="0"/>
                <w:sz w:val="22"/>
                <w:szCs w:val="22"/>
              </w:rPr>
              <w:t>становленном регламентом электронной площадки.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Заявитель на участие в Аукционе, признанный участником аукциона в соответствии с полученным им уведомлением о допуске к участию в Аукционе считается участвующим в Аукционе с даты и времени начала проведения Аукциона,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указанных</w:t>
            </w:r>
            <w:proofErr w:type="gramEnd"/>
            <w:r w:rsidR="002E0192" w:rsidRPr="00D410C9">
              <w:rPr>
                <w:b w:val="0"/>
                <w:sz w:val="22"/>
                <w:szCs w:val="22"/>
              </w:rPr>
              <w:t>,</w:t>
            </w:r>
            <w:r w:rsidRPr="00D410C9">
              <w:rPr>
                <w:b w:val="0"/>
                <w:sz w:val="22"/>
                <w:szCs w:val="22"/>
              </w:rPr>
              <w:t xml:space="preserve"> в извещении о проведении Аукциона.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Процедура Аукциона проводится в день и время,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указанные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в Извещении о проведении Аукциона. Время проведения Аукциона соответствует времени, в котором функционирует электронная площадка (время – Московское).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Аукцион проводится путем повышения начальной цены на «Шаг аукциона» в соответствии с требованиями, установленными законодательством, регулирующим земельные отношения, и извещением о проведен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ии Ау</w:t>
            </w:r>
            <w:proofErr w:type="gramEnd"/>
            <w:r w:rsidRPr="00D410C9">
              <w:rPr>
                <w:b w:val="0"/>
                <w:sz w:val="22"/>
                <w:szCs w:val="22"/>
              </w:rPr>
              <w:t>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Если в течение 1 (одного) часа со времени начала проведения Аукциона не поступило ни одного предложения о цене, которое предусматривало бы более высокую цену предмета Аукциона, Аукцион завершается с помощью программно-аппаратных средств Электронной площадки.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В случае поступления Предложения о цене, время представления следующих Предложений о цене равно 10 (десяти) минутам.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Аукцион завершается с помощью программно-аппаратных средств электронной площадки, если в течение 10 (десяти) минут после поступления последнего Предложения о цене ни один Участник Аукциона не сделал следующего Предложения о цене.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Оператор приостанавливает проведение Аукциона в случае технологического сбоя, зафиксированного программно-аппаратными средствами электронной площадки.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Ход проведения Аукциона фиксируется Оператором электронной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площадки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и сведения о проведении Аукциона направляются Организатору Аукциона в течение 1 (одного) часа с момента завершения Аукциона для оформления протокола о результатах Аукциона.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После завершения процедуры Аукциона и подведения Организатором Аукциона итогов Аукциона Оператор электронной площадки направляет победителю Аукциона уведомление,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содержащее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в том числе информацию о победителе.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Аукцион признается несостоявшимся в случаях, предусмотренных законодательством, регулирующим земельные отношения, и настоящим извещением о проведен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ии Ау</w:t>
            </w:r>
            <w:proofErr w:type="gramEnd"/>
            <w:r w:rsidRPr="00D410C9">
              <w:rPr>
                <w:b w:val="0"/>
                <w:sz w:val="22"/>
                <w:szCs w:val="22"/>
              </w:rPr>
              <w:t>кциона, в том числе если: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- по окончании срока подачи Заявок была подана только одна заявка;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- по окончании срока подачи Заявок не подано ни одной Заявки;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-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на основании результатов рассмотрения Заявок принято решение об отказе в допуске к участию в Аукционе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всех заявителей на участие в Аукционе;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lastRenderedPageBreak/>
              <w:t>-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Аукционе;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- в случае если в течение 1 (одного) часа после начала проведения Аукциона не поступило ни одного предложения о цене, которое предусматривало бы более высокую цену предмета Аукциона.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Победителем Аукциона признается участник, предложивший наибольш</w:t>
            </w:r>
            <w:r w:rsidR="009D012C" w:rsidRPr="00D410C9">
              <w:rPr>
                <w:b w:val="0"/>
                <w:sz w:val="22"/>
                <w:szCs w:val="22"/>
              </w:rPr>
              <w:t xml:space="preserve">ую </w:t>
            </w:r>
            <w:r w:rsidRPr="00D410C9">
              <w:rPr>
                <w:b w:val="0"/>
                <w:sz w:val="22"/>
                <w:szCs w:val="22"/>
              </w:rPr>
              <w:t xml:space="preserve"> </w:t>
            </w:r>
            <w:r w:rsidR="009D012C" w:rsidRPr="00D410C9">
              <w:rPr>
                <w:b w:val="0"/>
                <w:sz w:val="22"/>
                <w:szCs w:val="22"/>
              </w:rPr>
              <w:t>цену</w:t>
            </w:r>
            <w:r w:rsidRPr="00D410C9">
              <w:rPr>
                <w:b w:val="0"/>
                <w:sz w:val="22"/>
                <w:szCs w:val="22"/>
              </w:rPr>
              <w:t xml:space="preserve"> </w:t>
            </w:r>
            <w:r w:rsidR="007D5788" w:rsidRPr="00D410C9">
              <w:rPr>
                <w:b w:val="0"/>
                <w:sz w:val="22"/>
                <w:szCs w:val="22"/>
              </w:rPr>
              <w:t>предмета Аукциона</w:t>
            </w:r>
            <w:r w:rsidRPr="00D410C9">
              <w:rPr>
                <w:b w:val="0"/>
                <w:sz w:val="22"/>
                <w:szCs w:val="22"/>
              </w:rPr>
              <w:t>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Протокол о результатах Аукциона является основанием для заключения с победителем Аукциона договора </w:t>
            </w:r>
            <w:r w:rsidR="00086675" w:rsidRPr="00D410C9">
              <w:rPr>
                <w:b w:val="0"/>
                <w:sz w:val="22"/>
                <w:szCs w:val="22"/>
              </w:rPr>
              <w:t xml:space="preserve">аренды </w:t>
            </w:r>
            <w:r w:rsidRPr="00D410C9">
              <w:rPr>
                <w:b w:val="0"/>
                <w:sz w:val="22"/>
                <w:szCs w:val="22"/>
              </w:rPr>
              <w:t xml:space="preserve"> земельного участка.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t>В случае если в Аукционе участвовал только один участник или при проведении Аукциона не присутствовал ни один из участников Аукциона, либо если после троекратного объявления предложения о начальной цене предмета Аукциона (в течение 10 (десять) минут с момента начала электронного Аукциона для подачи первого предложения о цене лота) не поступило ни одно предложение о цене предмета Аукциона, которое предусматривало бы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более высокую цену предмета Аукциона, Аукцион признается несостоявшимся.</w:t>
            </w:r>
          </w:p>
          <w:p w:rsidR="009D012C" w:rsidRPr="00D410C9" w:rsidRDefault="009D012C" w:rsidP="000426B2">
            <w:pPr>
              <w:autoSpaceDE w:val="0"/>
              <w:autoSpaceDN w:val="0"/>
              <w:adjustRightInd w:val="0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      </w:r>
          </w:p>
          <w:p w:rsidR="00637B64" w:rsidRPr="00D410C9" w:rsidRDefault="00637B64" w:rsidP="000426B2">
            <w:pPr>
              <w:autoSpaceDE w:val="0"/>
              <w:autoSpaceDN w:val="0"/>
              <w:adjustRightInd w:val="0"/>
              <w:ind w:firstLine="459"/>
              <w:jc w:val="both"/>
              <w:rPr>
                <w:b w:val="0"/>
                <w:sz w:val="22"/>
                <w:szCs w:val="22"/>
              </w:rPr>
            </w:pPr>
            <w:bookmarkStart w:id="0" w:name="Par0"/>
            <w:bookmarkEnd w:id="0"/>
            <w:r w:rsidRPr="00D410C9">
              <w:rPr>
                <w:b w:val="0"/>
                <w:sz w:val="22"/>
                <w:szCs w:val="22"/>
              </w:rPr>
              <w:t xml:space="preserve">По результатам проведения электронного аукциона не допускается заключение договора </w:t>
            </w:r>
            <w:r w:rsidR="003F5FA9" w:rsidRPr="00D410C9">
              <w:rPr>
                <w:b w:val="0"/>
                <w:sz w:val="22"/>
                <w:szCs w:val="22"/>
              </w:rPr>
              <w:t>купли-продажи</w:t>
            </w:r>
            <w:r w:rsidRPr="00D410C9">
              <w:rPr>
                <w:b w:val="0"/>
                <w:sz w:val="22"/>
                <w:szCs w:val="22"/>
              </w:rPr>
              <w:t xml:space="preserve"> земельного участка, находящегося в государственной или муниципальной собственности, либо договора аренды такого участка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ранее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      </w:r>
          </w:p>
          <w:p w:rsidR="00637B64" w:rsidRPr="00D410C9" w:rsidRDefault="00637B64" w:rsidP="000426B2">
            <w:pPr>
              <w:autoSpaceDE w:val="0"/>
              <w:autoSpaceDN w:val="0"/>
              <w:adjustRightInd w:val="0"/>
              <w:ind w:firstLine="459"/>
              <w:jc w:val="both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t xml:space="preserve">Уполномоченный орган обязан в течение пяти дней со дня истечения срока, предусмотренного </w:t>
            </w:r>
            <w:hyperlink w:anchor="Par0" w:history="1">
              <w:r w:rsidRPr="00D410C9">
                <w:rPr>
                  <w:b w:val="0"/>
                  <w:color w:val="0000FF"/>
                  <w:sz w:val="22"/>
                  <w:szCs w:val="22"/>
                </w:rPr>
                <w:t>пунктом 11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настоящей статьи, направить победителю электронного аукциона или иным лицам, с которыми в соответствии с </w:t>
            </w:r>
            <w:hyperlink r:id="rId22" w:history="1">
              <w:r w:rsidRPr="00D410C9">
                <w:rPr>
                  <w:b w:val="0"/>
                  <w:color w:val="0000FF"/>
                  <w:sz w:val="22"/>
                  <w:szCs w:val="22"/>
                </w:rPr>
                <w:t>пунктами 13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, </w:t>
            </w:r>
            <w:hyperlink r:id="rId23" w:history="1">
              <w:r w:rsidRPr="00D410C9">
                <w:rPr>
                  <w:b w:val="0"/>
                  <w:color w:val="0000FF"/>
                  <w:sz w:val="22"/>
                  <w:szCs w:val="22"/>
                </w:rPr>
                <w:t>14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, </w:t>
            </w:r>
            <w:hyperlink r:id="rId24" w:history="1">
              <w:r w:rsidRPr="00D410C9">
                <w:rPr>
                  <w:b w:val="0"/>
                  <w:color w:val="0000FF"/>
                  <w:sz w:val="22"/>
                  <w:szCs w:val="22"/>
                </w:rPr>
                <w:t>20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и </w:t>
            </w:r>
            <w:hyperlink r:id="rId25" w:history="1">
              <w:r w:rsidRPr="00D410C9">
                <w:rPr>
                  <w:b w:val="0"/>
                  <w:color w:val="0000FF"/>
                  <w:sz w:val="22"/>
                  <w:szCs w:val="22"/>
                </w:rPr>
                <w:t>25 статьи 39.12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</w:t>
            </w:r>
            <w:r w:rsidR="00086675" w:rsidRPr="00D410C9">
              <w:rPr>
                <w:b w:val="0"/>
                <w:sz w:val="22"/>
                <w:szCs w:val="22"/>
              </w:rPr>
              <w:t>Земельного</w:t>
            </w:r>
            <w:r w:rsidRPr="00D410C9">
              <w:rPr>
                <w:b w:val="0"/>
                <w:sz w:val="22"/>
                <w:szCs w:val="22"/>
              </w:rPr>
              <w:t xml:space="preserve"> Кодекса заключается договор </w:t>
            </w:r>
            <w:r w:rsidR="003F5FA9" w:rsidRPr="00D410C9">
              <w:rPr>
                <w:b w:val="0"/>
                <w:sz w:val="22"/>
                <w:szCs w:val="22"/>
              </w:rPr>
              <w:t>купли-продажи</w:t>
            </w:r>
            <w:r w:rsidRPr="00D410C9">
              <w:rPr>
                <w:b w:val="0"/>
                <w:sz w:val="22"/>
                <w:szCs w:val="22"/>
              </w:rPr>
              <w:t xml:space="preserve"> земельного участка, находящегося в государственной или муниципальной собственности, либо договор аренды такого участка, подписанный проект договора </w:t>
            </w:r>
            <w:r w:rsidR="00E51DC5" w:rsidRPr="00D410C9">
              <w:rPr>
                <w:b w:val="0"/>
                <w:sz w:val="22"/>
                <w:szCs w:val="22"/>
              </w:rPr>
              <w:t>купли-продажи</w:t>
            </w:r>
            <w:r w:rsidRPr="00D410C9">
              <w:rPr>
                <w:b w:val="0"/>
                <w:sz w:val="22"/>
                <w:szCs w:val="22"/>
              </w:rPr>
              <w:t xml:space="preserve"> </w:t>
            </w:r>
            <w:r w:rsidRPr="00D410C9">
              <w:rPr>
                <w:b w:val="0"/>
                <w:sz w:val="22"/>
                <w:szCs w:val="22"/>
              </w:rPr>
              <w:lastRenderedPageBreak/>
              <w:t>земельного участка</w:t>
            </w:r>
            <w:proofErr w:type="gramEnd"/>
            <w:r w:rsidRPr="00D410C9">
              <w:rPr>
                <w:b w:val="0"/>
                <w:sz w:val="22"/>
                <w:szCs w:val="22"/>
              </w:rPr>
              <w:t>, находящегося в государственной или муниципальной собственности, либо подписанный проект договора аренды такого участка.</w:t>
            </w:r>
          </w:p>
          <w:p w:rsidR="00D86046" w:rsidRPr="00D410C9" w:rsidRDefault="00637B64" w:rsidP="000426B2">
            <w:pPr>
              <w:autoSpaceDE w:val="0"/>
              <w:autoSpaceDN w:val="0"/>
              <w:adjustRightInd w:val="0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      </w:r>
          </w:p>
        </w:tc>
      </w:tr>
      <w:tr w:rsidR="00D3375D" w:rsidRPr="00D410C9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Pr="00D410C9" w:rsidRDefault="00D86046" w:rsidP="00D3375D">
            <w:pPr>
              <w:autoSpaceDE w:val="0"/>
              <w:autoSpaceDN w:val="0"/>
              <w:adjustRightInd w:val="0"/>
              <w:spacing w:line="240" w:lineRule="exact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lastRenderedPageBreak/>
              <w:t>1</w:t>
            </w:r>
            <w:r w:rsidR="005417D4" w:rsidRPr="00D410C9">
              <w:rPr>
                <w:b w:val="0"/>
                <w:sz w:val="22"/>
                <w:szCs w:val="22"/>
              </w:rPr>
              <w:t>3</w:t>
            </w:r>
            <w:r w:rsidRPr="00D410C9">
              <w:rPr>
                <w:b w:val="0"/>
                <w:sz w:val="22"/>
                <w:szCs w:val="22"/>
              </w:rPr>
              <w:t xml:space="preserve">) о льготах по арендной плате в отношении земельного участка, включенного в перечень государственного имущества или перечень муниципального имущества, предусмотренные </w:t>
            </w:r>
            <w:hyperlink r:id="rId26" w:history="1">
              <w:r w:rsidRPr="00D410C9">
                <w:rPr>
                  <w:b w:val="0"/>
                  <w:sz w:val="22"/>
                  <w:szCs w:val="22"/>
                </w:rPr>
                <w:t>частью 4 статьи 18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Федерального закона от 24 июля 2007 года </w:t>
            </w:r>
            <w:r w:rsidRPr="00D410C9">
              <w:rPr>
                <w:b w:val="0"/>
                <w:sz w:val="22"/>
                <w:szCs w:val="22"/>
              </w:rPr>
              <w:br/>
              <w:t>№ 209-ФЗ «О развитии малого и среднего предпринимательства в Российской Федерации», если такие льготы установлены соответственно нормативными правовыми актами Правительства Российской Федерации, нормативными правовыми актами субъектов Российской Федерации, муниципальными правовыми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актами;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Земельный участок не включен в Перечень государственного имущества или перечень муниципального имущества, предусмотренные </w:t>
            </w:r>
            <w:hyperlink r:id="rId27" w:history="1">
              <w:r w:rsidRPr="00D410C9">
                <w:rPr>
                  <w:b w:val="0"/>
                  <w:sz w:val="22"/>
                  <w:szCs w:val="22"/>
                </w:rPr>
                <w:t>частью 4 статьи 18</w:t>
              </w:r>
            </w:hyperlink>
            <w:r w:rsidRPr="00D410C9">
              <w:rPr>
                <w:b w:val="0"/>
                <w:sz w:val="22"/>
                <w:szCs w:val="22"/>
              </w:rPr>
              <w:t xml:space="preserve"> Федерального закона от 24 июля 2007 года № 209-ФЗ «О развитии малого и среднего предпринимательства в Российской Федерации».</w:t>
            </w:r>
          </w:p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color w:val="FF0000"/>
                <w:sz w:val="22"/>
                <w:szCs w:val="22"/>
              </w:rPr>
            </w:pPr>
          </w:p>
        </w:tc>
      </w:tr>
      <w:tr w:rsidR="00D86046" w:rsidRPr="00D410C9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>14)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Не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установлены</w:t>
            </w:r>
            <w:proofErr w:type="gramEnd"/>
            <w:r w:rsidRPr="00D410C9">
              <w:rPr>
                <w:b w:val="0"/>
                <w:sz w:val="22"/>
                <w:szCs w:val="22"/>
              </w:rPr>
              <w:t>.</w:t>
            </w:r>
          </w:p>
        </w:tc>
      </w:tr>
      <w:tr w:rsidR="00D86046" w:rsidRPr="00D410C9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proofErr w:type="gramStart"/>
            <w:r w:rsidRPr="00D410C9">
              <w:rPr>
                <w:b w:val="0"/>
                <w:sz w:val="22"/>
                <w:szCs w:val="22"/>
              </w:rPr>
              <w:t>15)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городского округа по месту нахождения самовольной постройки или в случае, если самовольная постройка расположена на межселенной территории, в орган</w:t>
            </w:r>
            <w:proofErr w:type="gramEnd"/>
            <w:r w:rsidRPr="00D410C9">
              <w:rPr>
                <w:b w:val="0"/>
                <w:sz w:val="22"/>
                <w:szCs w:val="22"/>
              </w:rPr>
              <w:t xml:space="preserve"> местного самоуправления муниципального района утвержденной проектной </w:t>
            </w:r>
            <w:r w:rsidRPr="00D410C9">
              <w:rPr>
                <w:b w:val="0"/>
                <w:sz w:val="22"/>
                <w:szCs w:val="22"/>
              </w:rPr>
              <w:lastRenderedPageBreak/>
              <w:t xml:space="preserve">документации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по реконструкции самовольной постройки в целях ее приведения в соответствие с установленными требованиями в срок</w:t>
            </w:r>
            <w:proofErr w:type="gramEnd"/>
            <w:r w:rsidRPr="00D410C9">
              <w:rPr>
                <w:b w:val="0"/>
                <w:sz w:val="22"/>
                <w:szCs w:val="22"/>
              </w:rPr>
              <w:t>, не превышающий двенадцати месяцев;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lastRenderedPageBreak/>
              <w:t xml:space="preserve">Не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установлены</w:t>
            </w:r>
            <w:proofErr w:type="gramEnd"/>
            <w:r w:rsidRPr="00D410C9">
              <w:rPr>
                <w:b w:val="0"/>
                <w:sz w:val="22"/>
                <w:szCs w:val="22"/>
              </w:rPr>
              <w:t>.</w:t>
            </w:r>
          </w:p>
        </w:tc>
      </w:tr>
      <w:tr w:rsidR="00D86046" w:rsidRPr="00D410C9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lastRenderedPageBreak/>
              <w:t>16) об обязательстве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лет.</w:t>
            </w:r>
          </w:p>
        </w:tc>
        <w:tc>
          <w:tcPr>
            <w:tcW w:w="6520" w:type="dxa"/>
            <w:shd w:val="clear" w:color="auto" w:fill="auto"/>
          </w:tcPr>
          <w:p w:rsidR="00D86046" w:rsidRPr="00D410C9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D410C9">
              <w:rPr>
                <w:b w:val="0"/>
                <w:sz w:val="22"/>
                <w:szCs w:val="22"/>
              </w:rPr>
              <w:t xml:space="preserve">Не </w:t>
            </w:r>
            <w:proofErr w:type="gramStart"/>
            <w:r w:rsidRPr="00D410C9">
              <w:rPr>
                <w:b w:val="0"/>
                <w:sz w:val="22"/>
                <w:szCs w:val="22"/>
              </w:rPr>
              <w:t>установлены</w:t>
            </w:r>
            <w:proofErr w:type="gramEnd"/>
            <w:r w:rsidRPr="00D410C9">
              <w:rPr>
                <w:b w:val="0"/>
                <w:sz w:val="22"/>
                <w:szCs w:val="22"/>
              </w:rPr>
              <w:t>.</w:t>
            </w:r>
          </w:p>
        </w:tc>
      </w:tr>
    </w:tbl>
    <w:p w:rsidR="00D86046" w:rsidRPr="00D410C9" w:rsidRDefault="00D86046" w:rsidP="00D86046">
      <w:pPr>
        <w:rPr>
          <w:b w:val="0"/>
        </w:rPr>
        <w:sectPr w:rsidR="00D86046" w:rsidRPr="00D410C9" w:rsidSect="000426B2">
          <w:pgSz w:w="11906" w:h="16838" w:code="9"/>
          <w:pgMar w:top="1134" w:right="851" w:bottom="907" w:left="1418" w:header="720" w:footer="442" w:gutter="0"/>
          <w:pgNumType w:start="1"/>
          <w:cols w:space="708"/>
          <w:docGrid w:linePitch="360"/>
        </w:sectPr>
      </w:pPr>
    </w:p>
    <w:p w:rsidR="00D86046" w:rsidRPr="00D410C9" w:rsidRDefault="00D86046" w:rsidP="00D86046">
      <w:pPr>
        <w:spacing w:line="240" w:lineRule="exact"/>
        <w:ind w:left="5982"/>
        <w:rPr>
          <w:b w:val="0"/>
        </w:rPr>
      </w:pPr>
      <w:r w:rsidRPr="00D410C9">
        <w:rPr>
          <w:b w:val="0"/>
        </w:rPr>
        <w:lastRenderedPageBreak/>
        <w:t xml:space="preserve">Приложение 1 </w:t>
      </w:r>
    </w:p>
    <w:p w:rsidR="00D86046" w:rsidRPr="00D410C9" w:rsidRDefault="00D86046" w:rsidP="00D86046">
      <w:pPr>
        <w:spacing w:line="240" w:lineRule="exact"/>
        <w:ind w:left="5982"/>
        <w:rPr>
          <w:b w:val="0"/>
          <w:spacing w:val="4"/>
        </w:rPr>
      </w:pPr>
      <w:r w:rsidRPr="00D410C9">
        <w:rPr>
          <w:b w:val="0"/>
        </w:rPr>
        <w:t xml:space="preserve">к </w:t>
      </w:r>
      <w:r w:rsidRPr="00D410C9">
        <w:rPr>
          <w:b w:val="0"/>
          <w:spacing w:val="4"/>
        </w:rPr>
        <w:t>извещению о проведен</w:t>
      </w:r>
      <w:proofErr w:type="gramStart"/>
      <w:r w:rsidRPr="00D410C9">
        <w:rPr>
          <w:b w:val="0"/>
          <w:spacing w:val="4"/>
        </w:rPr>
        <w:t>ии ау</w:t>
      </w:r>
      <w:proofErr w:type="gramEnd"/>
      <w:r w:rsidRPr="00D410C9">
        <w:rPr>
          <w:b w:val="0"/>
          <w:spacing w:val="4"/>
        </w:rPr>
        <w:t xml:space="preserve">кциона </w:t>
      </w:r>
      <w:r w:rsidR="0082596F" w:rsidRPr="00D410C9">
        <w:rPr>
          <w:b w:val="0"/>
        </w:rPr>
        <w:t>на право заключения договора аренды земельного участка</w:t>
      </w:r>
    </w:p>
    <w:p w:rsidR="00D86046" w:rsidRPr="00D410C9" w:rsidRDefault="00D86046" w:rsidP="00D86046">
      <w:pPr>
        <w:tabs>
          <w:tab w:val="left" w:pos="854"/>
        </w:tabs>
        <w:jc w:val="right"/>
        <w:rPr>
          <w:b w:val="0"/>
        </w:rPr>
      </w:pPr>
    </w:p>
    <w:p w:rsidR="00D86046" w:rsidRPr="00D410C9" w:rsidRDefault="00D86046" w:rsidP="00D86046">
      <w:pPr>
        <w:pStyle w:val="a5"/>
        <w:spacing w:line="240" w:lineRule="exact"/>
        <w:ind w:left="5984" w:firstLine="0"/>
        <w:rPr>
          <w:b w:val="0"/>
        </w:rPr>
      </w:pPr>
    </w:p>
    <w:p w:rsidR="00D86046" w:rsidRPr="00D410C9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</w:p>
    <w:p w:rsidR="00D86046" w:rsidRPr="00D410C9" w:rsidRDefault="00D86046" w:rsidP="00D86046">
      <w:pPr>
        <w:tabs>
          <w:tab w:val="left" w:pos="854"/>
        </w:tabs>
        <w:autoSpaceDE w:val="0"/>
        <w:autoSpaceDN w:val="0"/>
        <w:adjustRightInd w:val="0"/>
        <w:ind w:firstLine="540"/>
        <w:jc w:val="right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В администрацию Александровского</w:t>
      </w:r>
    </w:p>
    <w:p w:rsidR="00D86046" w:rsidRPr="00D410C9" w:rsidRDefault="00D86046" w:rsidP="00D86046">
      <w:pPr>
        <w:tabs>
          <w:tab w:val="left" w:pos="854"/>
        </w:tabs>
        <w:autoSpaceDE w:val="0"/>
        <w:autoSpaceDN w:val="0"/>
        <w:adjustRightInd w:val="0"/>
        <w:ind w:firstLine="540"/>
        <w:jc w:val="right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муниципального округа</w:t>
      </w:r>
    </w:p>
    <w:p w:rsidR="00D86046" w:rsidRPr="00D410C9" w:rsidRDefault="00D86046" w:rsidP="00D86046">
      <w:pPr>
        <w:tabs>
          <w:tab w:val="left" w:pos="854"/>
        </w:tabs>
        <w:autoSpaceDE w:val="0"/>
        <w:autoSpaceDN w:val="0"/>
        <w:adjustRightInd w:val="0"/>
        <w:jc w:val="center"/>
        <w:rPr>
          <w:b w:val="0"/>
          <w:sz w:val="22"/>
          <w:szCs w:val="22"/>
        </w:rPr>
      </w:pPr>
    </w:p>
    <w:p w:rsidR="00D86046" w:rsidRPr="00D410C9" w:rsidRDefault="00D86046" w:rsidP="00D86046">
      <w:pPr>
        <w:tabs>
          <w:tab w:val="left" w:pos="854"/>
        </w:tabs>
        <w:autoSpaceDE w:val="0"/>
        <w:autoSpaceDN w:val="0"/>
        <w:adjustRightInd w:val="0"/>
        <w:jc w:val="center"/>
        <w:rPr>
          <w:b w:val="0"/>
          <w:sz w:val="22"/>
          <w:szCs w:val="22"/>
        </w:rPr>
      </w:pPr>
    </w:p>
    <w:p w:rsidR="00D86046" w:rsidRPr="00D410C9" w:rsidRDefault="00D86046" w:rsidP="00D86046">
      <w:pPr>
        <w:tabs>
          <w:tab w:val="left" w:pos="854"/>
        </w:tabs>
        <w:autoSpaceDE w:val="0"/>
        <w:autoSpaceDN w:val="0"/>
        <w:adjustRightInd w:val="0"/>
        <w:jc w:val="center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ФОРМА ЗАЯВКИ НА УЧАСТИЕ В АУКЦИОНЕ В ЭЛЕКТРОННОЙ ФОРМЕ</w:t>
      </w:r>
    </w:p>
    <w:p w:rsidR="00D86046" w:rsidRPr="00D410C9" w:rsidRDefault="0082596F" w:rsidP="00D86046">
      <w:pPr>
        <w:tabs>
          <w:tab w:val="left" w:pos="854"/>
        </w:tabs>
        <w:autoSpaceDE w:val="0"/>
        <w:autoSpaceDN w:val="0"/>
        <w:adjustRightInd w:val="0"/>
        <w:jc w:val="center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 xml:space="preserve">на право заключения договора аренды земельного участка </w:t>
      </w:r>
    </w:p>
    <w:p w:rsidR="00D86046" w:rsidRPr="00D410C9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</w:p>
    <w:p w:rsidR="00D86046" w:rsidRPr="00D410C9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1. Ф.И.О./наименование претендента _____</w:t>
      </w:r>
      <w:r w:rsidR="00423E82" w:rsidRPr="00D410C9">
        <w:rPr>
          <w:b w:val="0"/>
          <w:sz w:val="22"/>
          <w:szCs w:val="22"/>
        </w:rPr>
        <w:t>___________</w:t>
      </w:r>
      <w:r w:rsidRPr="00D410C9">
        <w:rPr>
          <w:b w:val="0"/>
          <w:sz w:val="22"/>
          <w:szCs w:val="22"/>
        </w:rPr>
        <w:t>_______________________________________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1.1. Для физических лиц: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документ, удостоверяющий личность: паспорт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 xml:space="preserve">серия _____________ № _______________, </w:t>
      </w:r>
      <w:proofErr w:type="gramStart"/>
      <w:r w:rsidRPr="00D410C9">
        <w:rPr>
          <w:b w:val="0"/>
          <w:sz w:val="22"/>
          <w:szCs w:val="22"/>
        </w:rPr>
        <w:t>выдан</w:t>
      </w:r>
      <w:proofErr w:type="gramEnd"/>
      <w:r w:rsidRPr="00D410C9">
        <w:rPr>
          <w:b w:val="0"/>
          <w:sz w:val="22"/>
          <w:szCs w:val="22"/>
        </w:rPr>
        <w:t xml:space="preserve"> "_____"__________________   ___________  г.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_______________________________________________________________________________________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center"/>
        <w:rPr>
          <w:b w:val="0"/>
          <w:sz w:val="22"/>
          <w:szCs w:val="22"/>
          <w:vertAlign w:val="superscript"/>
        </w:rPr>
      </w:pPr>
      <w:r w:rsidRPr="00D410C9">
        <w:rPr>
          <w:b w:val="0"/>
          <w:sz w:val="22"/>
          <w:szCs w:val="22"/>
          <w:vertAlign w:val="superscript"/>
        </w:rPr>
        <w:t xml:space="preserve">(кем </w:t>
      </w:r>
      <w:proofErr w:type="gramStart"/>
      <w:r w:rsidRPr="00D410C9">
        <w:rPr>
          <w:b w:val="0"/>
          <w:sz w:val="22"/>
          <w:szCs w:val="22"/>
          <w:vertAlign w:val="superscript"/>
        </w:rPr>
        <w:t>выдан</w:t>
      </w:r>
      <w:proofErr w:type="gramEnd"/>
      <w:r w:rsidRPr="00D410C9">
        <w:rPr>
          <w:b w:val="0"/>
          <w:sz w:val="22"/>
          <w:szCs w:val="22"/>
          <w:vertAlign w:val="superscript"/>
        </w:rPr>
        <w:t>)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СНИЛС ______</w:t>
      </w:r>
      <w:r w:rsidR="00423E82" w:rsidRPr="00D410C9">
        <w:rPr>
          <w:b w:val="0"/>
          <w:sz w:val="22"/>
          <w:szCs w:val="22"/>
        </w:rPr>
        <w:t>_______</w:t>
      </w:r>
      <w:r w:rsidRPr="00D410C9">
        <w:rPr>
          <w:b w:val="0"/>
          <w:sz w:val="22"/>
          <w:szCs w:val="22"/>
          <w:lang w:val="en-US"/>
        </w:rPr>
        <w:t>e</w:t>
      </w:r>
      <w:r w:rsidRPr="00D410C9">
        <w:rPr>
          <w:b w:val="0"/>
          <w:sz w:val="22"/>
          <w:szCs w:val="22"/>
        </w:rPr>
        <w:t>-</w:t>
      </w:r>
      <w:r w:rsidRPr="00D410C9">
        <w:rPr>
          <w:b w:val="0"/>
          <w:sz w:val="22"/>
          <w:szCs w:val="22"/>
          <w:lang w:val="en-US"/>
        </w:rPr>
        <w:t>mail</w:t>
      </w:r>
      <w:r w:rsidRPr="00D410C9">
        <w:rPr>
          <w:b w:val="0"/>
          <w:sz w:val="22"/>
          <w:szCs w:val="22"/>
        </w:rPr>
        <w:t>: ___________________, контактный номер телефона _______</w:t>
      </w:r>
      <w:r w:rsidR="00423E82" w:rsidRPr="00D410C9">
        <w:rPr>
          <w:b w:val="0"/>
          <w:sz w:val="22"/>
          <w:szCs w:val="22"/>
        </w:rPr>
        <w:t>___</w:t>
      </w:r>
      <w:r w:rsidRPr="00D410C9">
        <w:rPr>
          <w:b w:val="0"/>
          <w:sz w:val="22"/>
          <w:szCs w:val="22"/>
        </w:rPr>
        <w:t>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1.2. Для юридических лиц и индивидуальных предпринимателей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ОГРН (ОГРИП)_________________________________  ИНН ____________________</w:t>
      </w:r>
      <w:r w:rsidR="00423E82" w:rsidRPr="00D410C9">
        <w:rPr>
          <w:b w:val="0"/>
          <w:sz w:val="22"/>
          <w:szCs w:val="22"/>
        </w:rPr>
        <w:t>_</w:t>
      </w:r>
      <w:r w:rsidRPr="00D410C9">
        <w:rPr>
          <w:b w:val="0"/>
          <w:sz w:val="22"/>
          <w:szCs w:val="22"/>
        </w:rPr>
        <w:t>______________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proofErr w:type="gramStart"/>
      <w:r w:rsidRPr="00D410C9">
        <w:rPr>
          <w:b w:val="0"/>
          <w:sz w:val="22"/>
          <w:szCs w:val="22"/>
          <w:lang w:val="en-US"/>
        </w:rPr>
        <w:t>e</w:t>
      </w:r>
      <w:r w:rsidRPr="00D410C9">
        <w:rPr>
          <w:b w:val="0"/>
          <w:sz w:val="22"/>
          <w:szCs w:val="22"/>
        </w:rPr>
        <w:t>-</w:t>
      </w:r>
      <w:r w:rsidRPr="00D410C9">
        <w:rPr>
          <w:b w:val="0"/>
          <w:sz w:val="22"/>
          <w:szCs w:val="22"/>
          <w:lang w:val="en-US"/>
        </w:rPr>
        <w:t>mail</w:t>
      </w:r>
      <w:proofErr w:type="gramEnd"/>
      <w:r w:rsidRPr="00D410C9">
        <w:rPr>
          <w:b w:val="0"/>
          <w:sz w:val="22"/>
          <w:szCs w:val="22"/>
        </w:rPr>
        <w:t>: __________________________ контактный номер телефона ______</w:t>
      </w:r>
      <w:r w:rsidR="00423E82" w:rsidRPr="00D410C9">
        <w:rPr>
          <w:b w:val="0"/>
          <w:sz w:val="22"/>
          <w:szCs w:val="22"/>
        </w:rPr>
        <w:t>________</w:t>
      </w:r>
      <w:r w:rsidRPr="00D410C9">
        <w:rPr>
          <w:b w:val="0"/>
          <w:sz w:val="22"/>
          <w:szCs w:val="22"/>
        </w:rPr>
        <w:t>________________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2. Место жительства/место нахождения претендента: __________</w:t>
      </w:r>
      <w:r w:rsidR="00423E82" w:rsidRPr="00D410C9">
        <w:rPr>
          <w:b w:val="0"/>
          <w:sz w:val="22"/>
          <w:szCs w:val="22"/>
        </w:rPr>
        <w:t>_</w:t>
      </w:r>
      <w:r w:rsidRPr="00D410C9">
        <w:rPr>
          <w:b w:val="0"/>
          <w:sz w:val="22"/>
          <w:szCs w:val="22"/>
        </w:rPr>
        <w:t>______________________________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__________________________________________________________</w:t>
      </w:r>
      <w:r w:rsidR="00423E82" w:rsidRPr="00D410C9">
        <w:rPr>
          <w:b w:val="0"/>
          <w:sz w:val="22"/>
          <w:szCs w:val="22"/>
        </w:rPr>
        <w:t>_</w:t>
      </w:r>
      <w:r w:rsidRPr="00D410C9">
        <w:rPr>
          <w:b w:val="0"/>
          <w:sz w:val="22"/>
          <w:szCs w:val="22"/>
        </w:rPr>
        <w:t>____________________________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 xml:space="preserve">3. Банковские реквизиты претендента для возврата денежных средств: </w:t>
      </w:r>
    </w:p>
    <w:p w:rsidR="00D86046" w:rsidRPr="00D410C9" w:rsidRDefault="00423E82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р</w:t>
      </w:r>
      <w:r w:rsidR="00D86046" w:rsidRPr="00D410C9">
        <w:rPr>
          <w:b w:val="0"/>
          <w:sz w:val="22"/>
          <w:szCs w:val="22"/>
        </w:rPr>
        <w:t>асчетный</w:t>
      </w:r>
      <w:r w:rsidRPr="00D410C9">
        <w:rPr>
          <w:b w:val="0"/>
          <w:sz w:val="22"/>
          <w:szCs w:val="22"/>
        </w:rPr>
        <w:t xml:space="preserve"> </w:t>
      </w:r>
      <w:r w:rsidR="00D86046" w:rsidRPr="00D410C9">
        <w:rPr>
          <w:b w:val="0"/>
          <w:sz w:val="22"/>
          <w:szCs w:val="22"/>
        </w:rPr>
        <w:t>(лицевой)</w:t>
      </w:r>
      <w:r w:rsidRPr="00D410C9">
        <w:rPr>
          <w:b w:val="0"/>
          <w:sz w:val="22"/>
          <w:szCs w:val="22"/>
        </w:rPr>
        <w:t xml:space="preserve"> </w:t>
      </w:r>
      <w:r w:rsidR="00D86046" w:rsidRPr="00D410C9">
        <w:rPr>
          <w:b w:val="0"/>
          <w:sz w:val="22"/>
          <w:szCs w:val="22"/>
        </w:rPr>
        <w:t xml:space="preserve">счет </w:t>
      </w:r>
      <w:r w:rsidRPr="00D410C9">
        <w:rPr>
          <w:b w:val="0"/>
          <w:sz w:val="22"/>
          <w:szCs w:val="22"/>
        </w:rPr>
        <w:t>№</w:t>
      </w:r>
      <w:r w:rsidR="00D86046" w:rsidRPr="00D410C9">
        <w:rPr>
          <w:b w:val="0"/>
          <w:sz w:val="22"/>
          <w:szCs w:val="22"/>
        </w:rPr>
        <w:t xml:space="preserve">_______________________________________________________________ 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proofErr w:type="gramStart"/>
      <w:r w:rsidRPr="00D410C9">
        <w:rPr>
          <w:b w:val="0"/>
          <w:sz w:val="22"/>
          <w:szCs w:val="22"/>
        </w:rPr>
        <w:t>кор. счет</w:t>
      </w:r>
      <w:proofErr w:type="gramEnd"/>
      <w:r w:rsidRPr="00D410C9">
        <w:rPr>
          <w:b w:val="0"/>
          <w:sz w:val="22"/>
          <w:szCs w:val="22"/>
        </w:rPr>
        <w:t xml:space="preserve"> № _________________________ БИК ___________________ ИНН_______________________</w:t>
      </w:r>
    </w:p>
    <w:p w:rsidR="00423E82" w:rsidRPr="00D410C9" w:rsidRDefault="00423E82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4.</w:t>
      </w:r>
      <w:r w:rsidR="00423E82" w:rsidRPr="00D410C9">
        <w:rPr>
          <w:b w:val="0"/>
          <w:sz w:val="22"/>
          <w:szCs w:val="22"/>
        </w:rPr>
        <w:t xml:space="preserve"> </w:t>
      </w:r>
      <w:r w:rsidRPr="00D410C9">
        <w:rPr>
          <w:b w:val="0"/>
          <w:sz w:val="22"/>
          <w:szCs w:val="22"/>
        </w:rPr>
        <w:t>Представитель</w:t>
      </w:r>
      <w:r w:rsidR="00423E82" w:rsidRPr="00D410C9">
        <w:rPr>
          <w:b w:val="0"/>
          <w:sz w:val="22"/>
          <w:szCs w:val="22"/>
        </w:rPr>
        <w:t xml:space="preserve"> </w:t>
      </w:r>
      <w:r w:rsidRPr="00D410C9">
        <w:rPr>
          <w:b w:val="0"/>
          <w:sz w:val="22"/>
          <w:szCs w:val="22"/>
        </w:rPr>
        <w:t>претендента</w:t>
      </w:r>
      <w:r w:rsidR="00423E82" w:rsidRPr="00D410C9">
        <w:rPr>
          <w:b w:val="0"/>
          <w:sz w:val="22"/>
          <w:szCs w:val="22"/>
        </w:rPr>
        <w:t xml:space="preserve"> </w:t>
      </w:r>
      <w:r w:rsidRPr="00D410C9">
        <w:rPr>
          <w:b w:val="0"/>
          <w:sz w:val="22"/>
          <w:szCs w:val="22"/>
        </w:rPr>
        <w:t>_</w:t>
      </w:r>
      <w:r w:rsidR="00423E82" w:rsidRPr="00D410C9">
        <w:rPr>
          <w:b w:val="0"/>
          <w:sz w:val="22"/>
          <w:szCs w:val="22"/>
        </w:rPr>
        <w:t>__________________________________________________________________________________</w:t>
      </w:r>
      <w:r w:rsidRPr="00D410C9">
        <w:rPr>
          <w:b w:val="0"/>
          <w:sz w:val="22"/>
          <w:szCs w:val="22"/>
        </w:rPr>
        <w:t>_</w:t>
      </w:r>
      <w:r w:rsidR="00423E82" w:rsidRPr="00D410C9">
        <w:rPr>
          <w:b w:val="0"/>
          <w:sz w:val="22"/>
          <w:szCs w:val="22"/>
        </w:rPr>
        <w:t>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center"/>
        <w:rPr>
          <w:b w:val="0"/>
          <w:sz w:val="22"/>
          <w:szCs w:val="22"/>
          <w:vertAlign w:val="superscript"/>
        </w:rPr>
      </w:pPr>
      <w:r w:rsidRPr="00D410C9">
        <w:rPr>
          <w:b w:val="0"/>
          <w:sz w:val="22"/>
          <w:szCs w:val="22"/>
          <w:vertAlign w:val="superscript"/>
        </w:rPr>
        <w:t>(Ф.И.О. или наименование)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 xml:space="preserve">действует на основании доверенности от "_____"_________________ __________ </w:t>
      </w:r>
      <w:proofErr w:type="gramStart"/>
      <w:r w:rsidRPr="00D410C9">
        <w:rPr>
          <w:b w:val="0"/>
          <w:sz w:val="22"/>
          <w:szCs w:val="22"/>
        </w:rPr>
        <w:t>г</w:t>
      </w:r>
      <w:proofErr w:type="gramEnd"/>
      <w:r w:rsidRPr="00D410C9">
        <w:rPr>
          <w:b w:val="0"/>
          <w:sz w:val="22"/>
          <w:szCs w:val="22"/>
        </w:rPr>
        <w:t>.  № ____________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 xml:space="preserve">5. Реквизиты документа, удостоверяющего личность представителя: 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_______________________________________________________________</w:t>
      </w:r>
      <w:r w:rsidR="00423E82" w:rsidRPr="00D410C9">
        <w:rPr>
          <w:b w:val="0"/>
          <w:sz w:val="22"/>
          <w:szCs w:val="22"/>
        </w:rPr>
        <w:t>_______</w:t>
      </w:r>
      <w:r w:rsidR="0082596F" w:rsidRPr="00D410C9">
        <w:rPr>
          <w:b w:val="0"/>
          <w:sz w:val="22"/>
          <w:szCs w:val="22"/>
        </w:rPr>
        <w:t>_______________________________________________________________________________________</w:t>
      </w:r>
      <w:r w:rsidR="00423E82" w:rsidRPr="00D410C9">
        <w:rPr>
          <w:b w:val="0"/>
          <w:sz w:val="22"/>
          <w:szCs w:val="22"/>
        </w:rPr>
        <w:t>_________________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center"/>
        <w:rPr>
          <w:b w:val="0"/>
          <w:sz w:val="22"/>
          <w:szCs w:val="22"/>
          <w:vertAlign w:val="superscript"/>
        </w:rPr>
      </w:pPr>
      <w:r w:rsidRPr="00D410C9">
        <w:rPr>
          <w:b w:val="0"/>
          <w:sz w:val="22"/>
          <w:szCs w:val="22"/>
          <w:vertAlign w:val="superscript"/>
        </w:rPr>
        <w:t>(наименование документа, серия, номер, дата и место выдачи (регистрации), кем выдан)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</w:p>
    <w:p w:rsidR="0082596F" w:rsidRPr="00D410C9" w:rsidRDefault="0082596F" w:rsidP="0082596F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6</w:t>
      </w:r>
      <w:r w:rsidR="00D86046" w:rsidRPr="00D410C9">
        <w:rPr>
          <w:b w:val="0"/>
          <w:sz w:val="22"/>
          <w:szCs w:val="22"/>
        </w:rPr>
        <w:t xml:space="preserve">. Изучив данные информационного сообщения об объекте аукциона, принял решение об участии в аукционе в электронной форме </w:t>
      </w:r>
      <w:r w:rsidRPr="00D410C9">
        <w:rPr>
          <w:b w:val="0"/>
          <w:sz w:val="22"/>
          <w:szCs w:val="22"/>
        </w:rPr>
        <w:t>на право заключения договора аренды земельного участка</w:t>
      </w:r>
      <w:r w:rsidR="00D86046" w:rsidRPr="00D410C9">
        <w:rPr>
          <w:b w:val="0"/>
          <w:sz w:val="22"/>
          <w:szCs w:val="22"/>
        </w:rPr>
        <w:t xml:space="preserve"> </w:t>
      </w:r>
      <w:r w:rsidR="00570F59" w:rsidRPr="00D410C9">
        <w:rPr>
          <w:b w:val="0"/>
          <w:sz w:val="22"/>
          <w:szCs w:val="22"/>
        </w:rPr>
        <w:t xml:space="preserve">с кадастровым номером </w:t>
      </w:r>
      <w:r w:rsidR="00517D81" w:rsidRPr="00D410C9">
        <w:rPr>
          <w:b w:val="0"/>
          <w:color w:val="FF0000"/>
          <w:sz w:val="22"/>
          <w:szCs w:val="22"/>
        </w:rPr>
        <w:t>_____________________</w:t>
      </w:r>
      <w:r w:rsidR="00570F59" w:rsidRPr="00D410C9">
        <w:rPr>
          <w:b w:val="0"/>
          <w:color w:val="FF0000"/>
          <w:sz w:val="22"/>
          <w:szCs w:val="22"/>
        </w:rPr>
        <w:t xml:space="preserve"> </w:t>
      </w:r>
      <w:r w:rsidR="00D86046" w:rsidRPr="00D410C9">
        <w:rPr>
          <w:b w:val="0"/>
          <w:sz w:val="22"/>
          <w:szCs w:val="22"/>
        </w:rPr>
        <w:t>и обязу</w:t>
      </w:r>
      <w:r w:rsidR="00423E82" w:rsidRPr="00D410C9">
        <w:rPr>
          <w:b w:val="0"/>
          <w:sz w:val="22"/>
          <w:szCs w:val="22"/>
        </w:rPr>
        <w:t>юсь</w:t>
      </w:r>
      <w:r w:rsidR="00D86046" w:rsidRPr="00D410C9">
        <w:rPr>
          <w:b w:val="0"/>
          <w:sz w:val="22"/>
          <w:szCs w:val="22"/>
        </w:rPr>
        <w:t xml:space="preserve"> обеспечить поступление задатка в размере _____</w:t>
      </w:r>
      <w:r w:rsidRPr="00D410C9">
        <w:rPr>
          <w:b w:val="0"/>
          <w:sz w:val="22"/>
          <w:szCs w:val="22"/>
        </w:rPr>
        <w:t>__________(_________________________________________</w:t>
      </w:r>
      <w:r w:rsidR="00D86046" w:rsidRPr="00D410C9">
        <w:rPr>
          <w:b w:val="0"/>
          <w:sz w:val="22"/>
          <w:szCs w:val="22"/>
        </w:rPr>
        <w:t>___</w:t>
      </w:r>
      <w:r w:rsidRPr="00D410C9">
        <w:rPr>
          <w:b w:val="0"/>
          <w:sz w:val="22"/>
          <w:szCs w:val="22"/>
        </w:rPr>
        <w:t>_________</w:t>
      </w:r>
      <w:r w:rsidR="00D86046" w:rsidRPr="00D410C9">
        <w:rPr>
          <w:b w:val="0"/>
          <w:sz w:val="22"/>
          <w:szCs w:val="22"/>
        </w:rPr>
        <w:t>_______</w:t>
      </w:r>
      <w:r w:rsidRPr="00D410C9">
        <w:rPr>
          <w:b w:val="0"/>
          <w:sz w:val="22"/>
          <w:szCs w:val="22"/>
        </w:rPr>
        <w:t>)</w:t>
      </w:r>
      <w:r w:rsidR="00D86046" w:rsidRPr="00D410C9">
        <w:rPr>
          <w:b w:val="0"/>
          <w:sz w:val="22"/>
          <w:szCs w:val="22"/>
        </w:rPr>
        <w:t xml:space="preserve">, </w:t>
      </w:r>
      <w:r w:rsidRPr="00D410C9">
        <w:rPr>
          <w:b w:val="0"/>
          <w:sz w:val="22"/>
          <w:szCs w:val="22"/>
        </w:rPr>
        <w:t xml:space="preserve"> </w:t>
      </w:r>
      <w:r w:rsidR="00D86046" w:rsidRPr="00D410C9">
        <w:rPr>
          <w:b w:val="0"/>
          <w:sz w:val="22"/>
          <w:szCs w:val="22"/>
        </w:rPr>
        <w:t xml:space="preserve">в сроки и </w:t>
      </w:r>
      <w:proofErr w:type="gramStart"/>
      <w:r w:rsidR="00D86046" w:rsidRPr="00D410C9">
        <w:rPr>
          <w:b w:val="0"/>
          <w:sz w:val="22"/>
          <w:szCs w:val="22"/>
        </w:rPr>
        <w:t>в</w:t>
      </w:r>
      <w:proofErr w:type="gramEnd"/>
      <w:r w:rsidR="00D86046" w:rsidRPr="00D410C9">
        <w:rPr>
          <w:b w:val="0"/>
          <w:sz w:val="22"/>
          <w:szCs w:val="22"/>
        </w:rPr>
        <w:t xml:space="preserve"> </w:t>
      </w:r>
    </w:p>
    <w:p w:rsidR="0082596F" w:rsidRPr="00D410C9" w:rsidRDefault="0082596F" w:rsidP="0082596F">
      <w:pPr>
        <w:tabs>
          <w:tab w:val="left" w:pos="7598"/>
        </w:tabs>
        <w:autoSpaceDE w:val="0"/>
        <w:autoSpaceDN w:val="0"/>
        <w:adjustRightInd w:val="0"/>
        <w:spacing w:line="276" w:lineRule="auto"/>
        <w:jc w:val="center"/>
        <w:rPr>
          <w:b w:val="0"/>
          <w:sz w:val="22"/>
          <w:szCs w:val="22"/>
          <w:vertAlign w:val="superscript"/>
        </w:rPr>
      </w:pPr>
      <w:r w:rsidRPr="00D410C9">
        <w:rPr>
          <w:b w:val="0"/>
          <w:sz w:val="22"/>
          <w:szCs w:val="22"/>
          <w:vertAlign w:val="superscript"/>
        </w:rPr>
        <w:t>(сумма прописью)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proofErr w:type="gramStart"/>
      <w:r w:rsidRPr="00D410C9">
        <w:rPr>
          <w:b w:val="0"/>
          <w:sz w:val="22"/>
          <w:szCs w:val="22"/>
        </w:rPr>
        <w:t>порядке</w:t>
      </w:r>
      <w:proofErr w:type="gramEnd"/>
      <w:r w:rsidRPr="00D410C9">
        <w:rPr>
          <w:b w:val="0"/>
          <w:sz w:val="22"/>
          <w:szCs w:val="22"/>
        </w:rPr>
        <w:t>, установленные в Информационном сообщении на указанный земельный участок и в соответствии с Регламентом</w:t>
      </w:r>
      <w:r w:rsidR="00570F59" w:rsidRPr="00D410C9">
        <w:rPr>
          <w:b w:val="0"/>
          <w:sz w:val="22"/>
          <w:szCs w:val="22"/>
        </w:rPr>
        <w:t xml:space="preserve"> Оператора электронной площадки</w:t>
      </w:r>
      <w:r w:rsidRPr="00D410C9">
        <w:rPr>
          <w:b w:val="0"/>
          <w:sz w:val="22"/>
          <w:szCs w:val="22"/>
        </w:rPr>
        <w:t>.</w:t>
      </w:r>
    </w:p>
    <w:p w:rsidR="00D86046" w:rsidRPr="00D410C9" w:rsidRDefault="0082596F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7</w:t>
      </w:r>
      <w:r w:rsidR="00D86046" w:rsidRPr="00D410C9">
        <w:rPr>
          <w:b w:val="0"/>
          <w:sz w:val="22"/>
          <w:szCs w:val="22"/>
        </w:rPr>
        <w:t>. В случае победы в аукционе принимаю на себя обязательство заключить</w:t>
      </w:r>
      <w:r w:rsidR="00D86046" w:rsidRPr="00D410C9"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="00D86046" w:rsidRPr="00D410C9">
        <w:rPr>
          <w:b w:val="0"/>
          <w:sz w:val="22"/>
          <w:szCs w:val="22"/>
        </w:rPr>
        <w:t xml:space="preserve">договор </w:t>
      </w:r>
      <w:r w:rsidRPr="00D410C9">
        <w:rPr>
          <w:b w:val="0"/>
          <w:sz w:val="22"/>
          <w:szCs w:val="22"/>
        </w:rPr>
        <w:t xml:space="preserve">аренды </w:t>
      </w:r>
      <w:r w:rsidR="00D86046" w:rsidRPr="00D410C9">
        <w:rPr>
          <w:b w:val="0"/>
          <w:sz w:val="22"/>
          <w:szCs w:val="22"/>
        </w:rPr>
        <w:t>земельного участка с Организатором аукциона.</w:t>
      </w:r>
    </w:p>
    <w:p w:rsidR="00D86046" w:rsidRPr="00D410C9" w:rsidRDefault="0082596F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lastRenderedPageBreak/>
        <w:t>8</w:t>
      </w:r>
      <w:r w:rsidR="00D86046" w:rsidRPr="00D410C9">
        <w:rPr>
          <w:b w:val="0"/>
          <w:sz w:val="22"/>
          <w:szCs w:val="22"/>
        </w:rPr>
        <w:t xml:space="preserve">. Я согласен с тем, что в случае признания меня победителем аукциона и моего отказа от заключения договора </w:t>
      </w:r>
      <w:r w:rsidRPr="00D410C9">
        <w:rPr>
          <w:b w:val="0"/>
          <w:sz w:val="22"/>
          <w:szCs w:val="22"/>
        </w:rPr>
        <w:t xml:space="preserve">аренды </w:t>
      </w:r>
      <w:r w:rsidR="00D86046" w:rsidRPr="00D410C9">
        <w:rPr>
          <w:b w:val="0"/>
          <w:sz w:val="22"/>
          <w:szCs w:val="22"/>
        </w:rPr>
        <w:t xml:space="preserve"> земельного участка</w:t>
      </w:r>
      <w:r w:rsidRPr="00D410C9">
        <w:rPr>
          <w:b w:val="0"/>
          <w:sz w:val="22"/>
          <w:szCs w:val="22"/>
        </w:rPr>
        <w:t>,</w:t>
      </w:r>
      <w:r w:rsidR="00D86046" w:rsidRPr="00D410C9">
        <w:rPr>
          <w:b w:val="0"/>
          <w:sz w:val="22"/>
          <w:szCs w:val="22"/>
        </w:rPr>
        <w:t xml:space="preserve"> </w:t>
      </w:r>
      <w:r w:rsidR="00517D81" w:rsidRPr="00D410C9">
        <w:rPr>
          <w:b w:val="0"/>
          <w:sz w:val="22"/>
          <w:szCs w:val="22"/>
        </w:rPr>
        <w:t>с</w:t>
      </w:r>
      <w:r w:rsidR="00D86046" w:rsidRPr="00D410C9">
        <w:rPr>
          <w:b w:val="0"/>
          <w:sz w:val="22"/>
          <w:szCs w:val="22"/>
        </w:rPr>
        <w:t>умма внесенного мною задатка остается в распоряжении Организатора аукциона.</w:t>
      </w:r>
    </w:p>
    <w:p w:rsidR="00D86046" w:rsidRPr="00D410C9" w:rsidRDefault="0082596F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9</w:t>
      </w:r>
      <w:r w:rsidR="00D86046" w:rsidRPr="00D410C9">
        <w:rPr>
          <w:b w:val="0"/>
          <w:sz w:val="22"/>
          <w:szCs w:val="22"/>
        </w:rPr>
        <w:t>. К заявке прилагаются копии документов, указанных в пп. 1-5, и документы, подтверждающие внесение задатка.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1</w:t>
      </w:r>
      <w:r w:rsidR="0082596F" w:rsidRPr="00D410C9">
        <w:rPr>
          <w:b w:val="0"/>
          <w:sz w:val="22"/>
          <w:szCs w:val="22"/>
        </w:rPr>
        <w:t>0</w:t>
      </w:r>
      <w:r w:rsidRPr="00D410C9">
        <w:rPr>
          <w:b w:val="0"/>
          <w:sz w:val="22"/>
          <w:szCs w:val="22"/>
        </w:rPr>
        <w:t>. Я даю согласие на использование</w:t>
      </w:r>
      <w:r w:rsidR="0082596F" w:rsidRPr="00D410C9">
        <w:rPr>
          <w:b w:val="0"/>
          <w:sz w:val="22"/>
          <w:szCs w:val="22"/>
        </w:rPr>
        <w:t>,</w:t>
      </w:r>
      <w:r w:rsidRPr="00D410C9">
        <w:rPr>
          <w:b w:val="0"/>
          <w:sz w:val="22"/>
          <w:szCs w:val="22"/>
        </w:rPr>
        <w:t xml:space="preserve"> в качестве каналов передачи информации, содержащейся в обращении, открытых каналов связи Интернет.</w:t>
      </w:r>
    </w:p>
    <w:p w:rsidR="00D86046" w:rsidRPr="00D410C9" w:rsidRDefault="0082596F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11</w:t>
      </w:r>
      <w:r w:rsidR="00D86046" w:rsidRPr="00D410C9">
        <w:rPr>
          <w:b w:val="0"/>
          <w:sz w:val="22"/>
          <w:szCs w:val="22"/>
        </w:rPr>
        <w:t>. Я даю согласие на обработку, хранение и направление моих персональных данных в целях рассмотрения обращения.</w:t>
      </w: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 w:val="0"/>
          <w:sz w:val="22"/>
          <w:szCs w:val="22"/>
        </w:rPr>
      </w:pP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 w:val="0"/>
          <w:sz w:val="22"/>
          <w:szCs w:val="22"/>
        </w:rPr>
      </w:pP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 w:val="0"/>
          <w:sz w:val="22"/>
          <w:szCs w:val="22"/>
        </w:rPr>
      </w:pPr>
    </w:p>
    <w:p w:rsidR="00D86046" w:rsidRPr="00D410C9" w:rsidRDefault="00D86046" w:rsidP="00423E82">
      <w:pPr>
        <w:tabs>
          <w:tab w:val="left" w:pos="854"/>
        </w:tabs>
        <w:autoSpaceDE w:val="0"/>
        <w:autoSpaceDN w:val="0"/>
        <w:adjustRightInd w:val="0"/>
        <w:spacing w:line="276" w:lineRule="auto"/>
        <w:jc w:val="both"/>
        <w:rPr>
          <w:b w:val="0"/>
          <w:sz w:val="22"/>
          <w:szCs w:val="22"/>
        </w:rPr>
      </w:pPr>
      <w:r w:rsidRPr="00D410C9">
        <w:rPr>
          <w:b w:val="0"/>
          <w:sz w:val="22"/>
          <w:szCs w:val="22"/>
        </w:rPr>
        <w:t>“_____”_______________20</w:t>
      </w:r>
      <w:r w:rsidR="00423E82" w:rsidRPr="00D410C9">
        <w:rPr>
          <w:b w:val="0"/>
          <w:sz w:val="22"/>
          <w:szCs w:val="22"/>
        </w:rPr>
        <w:t>___</w:t>
      </w:r>
      <w:r w:rsidRPr="00D410C9">
        <w:rPr>
          <w:b w:val="0"/>
          <w:sz w:val="22"/>
          <w:szCs w:val="22"/>
        </w:rPr>
        <w:t xml:space="preserve"> г.                              Подпись ________</w:t>
      </w:r>
      <w:r w:rsidR="00423E82" w:rsidRPr="00D410C9">
        <w:rPr>
          <w:b w:val="0"/>
          <w:sz w:val="22"/>
          <w:szCs w:val="22"/>
        </w:rPr>
        <w:t>_____/____</w:t>
      </w:r>
      <w:r w:rsidRPr="00D410C9">
        <w:rPr>
          <w:b w:val="0"/>
          <w:sz w:val="22"/>
          <w:szCs w:val="22"/>
        </w:rPr>
        <w:t>_____________</w:t>
      </w:r>
      <w:r w:rsidR="00423E82" w:rsidRPr="00D410C9">
        <w:rPr>
          <w:b w:val="0"/>
          <w:sz w:val="22"/>
          <w:szCs w:val="22"/>
        </w:rPr>
        <w:t>___/</w:t>
      </w:r>
    </w:p>
    <w:p w:rsidR="00D86046" w:rsidRPr="00D410C9" w:rsidRDefault="00423E82" w:rsidP="00423E82">
      <w:pPr>
        <w:spacing w:line="276" w:lineRule="auto"/>
        <w:jc w:val="both"/>
        <w:rPr>
          <w:b w:val="0"/>
          <w:sz w:val="22"/>
          <w:szCs w:val="22"/>
          <w:vertAlign w:val="superscript"/>
        </w:rPr>
      </w:pPr>
      <w:r w:rsidRPr="00D410C9">
        <w:rPr>
          <w:b w:val="0"/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 w:rsidRPr="00D410C9">
        <w:rPr>
          <w:b w:val="0"/>
          <w:sz w:val="22"/>
          <w:szCs w:val="22"/>
          <w:vertAlign w:val="superscript"/>
        </w:rPr>
        <w:t>(Ф.И.О.)</w:t>
      </w:r>
    </w:p>
    <w:p w:rsidR="00D86046" w:rsidRPr="00D410C9" w:rsidRDefault="00423E82" w:rsidP="00D86046">
      <w:pPr>
        <w:spacing w:line="240" w:lineRule="exact"/>
        <w:rPr>
          <w:b w:val="0"/>
        </w:rPr>
        <w:sectPr w:rsidR="00D86046" w:rsidRPr="00D410C9" w:rsidSect="00680ED0">
          <w:pgSz w:w="11906" w:h="16838" w:code="9"/>
          <w:pgMar w:top="1134" w:right="851" w:bottom="1134" w:left="1418" w:header="720" w:footer="720" w:gutter="0"/>
          <w:cols w:space="708"/>
          <w:docGrid w:linePitch="360"/>
        </w:sectPr>
      </w:pPr>
      <w:r w:rsidRPr="00D410C9">
        <w:rPr>
          <w:b w:val="0"/>
        </w:rPr>
        <w:t xml:space="preserve">                 </w:t>
      </w:r>
    </w:p>
    <w:p w:rsidR="0082596F" w:rsidRPr="00D410C9" w:rsidRDefault="0082596F" w:rsidP="0082596F">
      <w:pPr>
        <w:spacing w:line="240" w:lineRule="exact"/>
        <w:ind w:left="5982"/>
        <w:rPr>
          <w:b w:val="0"/>
        </w:rPr>
      </w:pPr>
      <w:r w:rsidRPr="00D410C9">
        <w:rPr>
          <w:b w:val="0"/>
        </w:rPr>
        <w:lastRenderedPageBreak/>
        <w:t xml:space="preserve">Приложение 2 </w:t>
      </w:r>
    </w:p>
    <w:p w:rsidR="0082596F" w:rsidRPr="00D410C9" w:rsidRDefault="0082596F" w:rsidP="0082596F">
      <w:pPr>
        <w:spacing w:line="240" w:lineRule="exact"/>
        <w:ind w:left="5982"/>
        <w:rPr>
          <w:b w:val="0"/>
          <w:spacing w:val="4"/>
        </w:rPr>
      </w:pPr>
      <w:r w:rsidRPr="00D410C9">
        <w:rPr>
          <w:b w:val="0"/>
        </w:rPr>
        <w:t xml:space="preserve">к </w:t>
      </w:r>
      <w:r w:rsidRPr="00D410C9">
        <w:rPr>
          <w:b w:val="0"/>
          <w:spacing w:val="4"/>
        </w:rPr>
        <w:t>извещению о проведен</w:t>
      </w:r>
      <w:proofErr w:type="gramStart"/>
      <w:r w:rsidRPr="00D410C9">
        <w:rPr>
          <w:b w:val="0"/>
          <w:spacing w:val="4"/>
        </w:rPr>
        <w:t>ии ау</w:t>
      </w:r>
      <w:proofErr w:type="gramEnd"/>
      <w:r w:rsidRPr="00D410C9">
        <w:rPr>
          <w:b w:val="0"/>
          <w:spacing w:val="4"/>
        </w:rPr>
        <w:t xml:space="preserve">кциона на право заключения договора аренды земельного участка </w:t>
      </w:r>
    </w:p>
    <w:p w:rsidR="0082596F" w:rsidRPr="00D410C9" w:rsidRDefault="0082596F" w:rsidP="0082596F">
      <w:pPr>
        <w:shd w:val="clear" w:color="auto" w:fill="FFFFFF"/>
        <w:jc w:val="right"/>
        <w:rPr>
          <w:b w:val="0"/>
          <w:color w:val="000000"/>
          <w:spacing w:val="5"/>
        </w:rPr>
      </w:pPr>
    </w:p>
    <w:p w:rsidR="0082596F" w:rsidRPr="00D410C9" w:rsidRDefault="0082596F" w:rsidP="0082596F">
      <w:pPr>
        <w:shd w:val="clear" w:color="auto" w:fill="FFFFFF"/>
        <w:jc w:val="right"/>
        <w:rPr>
          <w:b w:val="0"/>
          <w:color w:val="000000"/>
          <w:spacing w:val="5"/>
        </w:rPr>
      </w:pPr>
      <w:r w:rsidRPr="00D410C9">
        <w:rPr>
          <w:b w:val="0"/>
          <w:color w:val="000000"/>
          <w:spacing w:val="5"/>
        </w:rPr>
        <w:t>проект</w:t>
      </w:r>
    </w:p>
    <w:p w:rsidR="0082596F" w:rsidRPr="00D410C9" w:rsidRDefault="0082596F" w:rsidP="0082596F">
      <w:pPr>
        <w:shd w:val="clear" w:color="auto" w:fill="FFFFFF"/>
        <w:jc w:val="center"/>
        <w:rPr>
          <w:b w:val="0"/>
          <w:color w:val="000000"/>
          <w:spacing w:val="5"/>
        </w:rPr>
      </w:pPr>
    </w:p>
    <w:p w:rsidR="0082596F" w:rsidRPr="00D410C9" w:rsidRDefault="0082596F" w:rsidP="0082596F">
      <w:pPr>
        <w:shd w:val="clear" w:color="auto" w:fill="FFFFFF"/>
        <w:jc w:val="center"/>
        <w:rPr>
          <w:b w:val="0"/>
          <w:color w:val="000000"/>
          <w:spacing w:val="5"/>
        </w:rPr>
      </w:pPr>
    </w:p>
    <w:p w:rsidR="0082596F" w:rsidRPr="00D410C9" w:rsidRDefault="0082596F" w:rsidP="0082596F">
      <w:pPr>
        <w:shd w:val="clear" w:color="auto" w:fill="FFFFFF"/>
        <w:jc w:val="center"/>
        <w:rPr>
          <w:sz w:val="26"/>
          <w:szCs w:val="26"/>
        </w:rPr>
      </w:pPr>
      <w:r w:rsidRPr="00D410C9">
        <w:rPr>
          <w:color w:val="000000"/>
          <w:spacing w:val="5"/>
          <w:sz w:val="26"/>
          <w:szCs w:val="26"/>
        </w:rPr>
        <w:t>ДОГОВОР</w:t>
      </w:r>
    </w:p>
    <w:p w:rsidR="0082596F" w:rsidRPr="00D410C9" w:rsidRDefault="0082596F" w:rsidP="0082596F">
      <w:pPr>
        <w:shd w:val="clear" w:color="auto" w:fill="FFFFFF"/>
        <w:jc w:val="center"/>
        <w:rPr>
          <w:color w:val="000000"/>
          <w:spacing w:val="3"/>
          <w:sz w:val="26"/>
          <w:szCs w:val="26"/>
        </w:rPr>
      </w:pPr>
      <w:r w:rsidRPr="00D410C9">
        <w:rPr>
          <w:color w:val="000000"/>
          <w:spacing w:val="3"/>
          <w:sz w:val="26"/>
          <w:szCs w:val="26"/>
        </w:rPr>
        <w:t xml:space="preserve">аренды земельного участка </w:t>
      </w:r>
    </w:p>
    <w:p w:rsidR="0082596F" w:rsidRPr="00D410C9" w:rsidRDefault="0082596F" w:rsidP="0082596F">
      <w:pPr>
        <w:shd w:val="clear" w:color="auto" w:fill="FFFFFF"/>
        <w:jc w:val="center"/>
        <w:rPr>
          <w:color w:val="000000"/>
          <w:spacing w:val="3"/>
          <w:sz w:val="26"/>
          <w:szCs w:val="26"/>
        </w:rPr>
      </w:pPr>
      <w:r w:rsidRPr="00D410C9">
        <w:rPr>
          <w:color w:val="000000"/>
          <w:spacing w:val="3"/>
          <w:sz w:val="26"/>
          <w:szCs w:val="26"/>
        </w:rPr>
        <w:t>№ ________ от ________________</w:t>
      </w:r>
    </w:p>
    <w:p w:rsidR="0082596F" w:rsidRPr="00D410C9" w:rsidRDefault="0082596F" w:rsidP="0082596F">
      <w:pPr>
        <w:shd w:val="clear" w:color="auto" w:fill="FFFFFF"/>
        <w:tabs>
          <w:tab w:val="left" w:pos="7104"/>
        </w:tabs>
        <w:rPr>
          <w:b w:val="0"/>
          <w:color w:val="000000"/>
          <w:spacing w:val="-10"/>
          <w:sz w:val="26"/>
          <w:szCs w:val="26"/>
        </w:rPr>
      </w:pPr>
    </w:p>
    <w:p w:rsidR="0082596F" w:rsidRPr="00D410C9" w:rsidRDefault="0082596F" w:rsidP="0082596F">
      <w:pPr>
        <w:shd w:val="clear" w:color="auto" w:fill="FFFFFF"/>
        <w:tabs>
          <w:tab w:val="left" w:pos="7104"/>
        </w:tabs>
        <w:rPr>
          <w:b w:val="0"/>
          <w:color w:val="000000"/>
          <w:sz w:val="26"/>
          <w:szCs w:val="26"/>
        </w:rPr>
      </w:pPr>
      <w:r w:rsidRPr="00D410C9">
        <w:rPr>
          <w:b w:val="0"/>
          <w:color w:val="000000"/>
          <w:spacing w:val="-10"/>
          <w:sz w:val="26"/>
          <w:szCs w:val="26"/>
        </w:rPr>
        <w:t>г. Александровск</w:t>
      </w:r>
      <w:r w:rsidRPr="00D410C9">
        <w:rPr>
          <w:b w:val="0"/>
          <w:color w:val="000000"/>
          <w:sz w:val="26"/>
          <w:szCs w:val="26"/>
        </w:rPr>
        <w:t xml:space="preserve"> </w:t>
      </w:r>
    </w:p>
    <w:p w:rsidR="0082596F" w:rsidRPr="00D410C9" w:rsidRDefault="0082596F" w:rsidP="0082596F">
      <w:pPr>
        <w:shd w:val="clear" w:color="auto" w:fill="FFFFFF"/>
        <w:tabs>
          <w:tab w:val="left" w:pos="7104"/>
        </w:tabs>
        <w:rPr>
          <w:b w:val="0"/>
          <w:color w:val="000000"/>
          <w:spacing w:val="-3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ind w:firstLine="720"/>
        <w:jc w:val="both"/>
        <w:rPr>
          <w:b w:val="0"/>
          <w:color w:val="000000"/>
          <w:spacing w:val="-9"/>
          <w:sz w:val="26"/>
          <w:szCs w:val="26"/>
        </w:rPr>
      </w:pPr>
      <w:proofErr w:type="gramStart"/>
      <w:r w:rsidRPr="00D410C9">
        <w:rPr>
          <w:color w:val="000000"/>
          <w:spacing w:val="4"/>
          <w:sz w:val="26"/>
          <w:szCs w:val="26"/>
        </w:rPr>
        <w:t>Администрация Александровского муниципального округа</w:t>
      </w:r>
      <w:r w:rsidRPr="00D410C9">
        <w:rPr>
          <w:b w:val="0"/>
          <w:color w:val="000000"/>
          <w:spacing w:val="4"/>
          <w:sz w:val="26"/>
          <w:szCs w:val="26"/>
        </w:rPr>
        <w:t xml:space="preserve">, именуемая в дальнейшем </w:t>
      </w:r>
      <w:r w:rsidRPr="00D410C9">
        <w:rPr>
          <w:color w:val="000000"/>
          <w:spacing w:val="4"/>
          <w:sz w:val="26"/>
          <w:szCs w:val="26"/>
        </w:rPr>
        <w:t>«Арендодатель</w:t>
      </w:r>
      <w:r w:rsidRPr="00D410C9">
        <w:rPr>
          <w:b w:val="0"/>
          <w:color w:val="000000"/>
          <w:spacing w:val="4"/>
          <w:sz w:val="26"/>
          <w:szCs w:val="26"/>
        </w:rPr>
        <w:t xml:space="preserve">», в лице главы муниципального округа - главы администрации Александровского муниципального округа </w:t>
      </w:r>
      <w:r w:rsidRPr="00D410C9">
        <w:rPr>
          <w:b w:val="0"/>
          <w:sz w:val="26"/>
          <w:szCs w:val="26"/>
        </w:rPr>
        <w:t>Белобаржевской Ольги Эдуардовны</w:t>
      </w:r>
      <w:r w:rsidRPr="00D410C9">
        <w:rPr>
          <w:b w:val="0"/>
          <w:color w:val="000000"/>
          <w:spacing w:val="-3"/>
          <w:sz w:val="26"/>
          <w:szCs w:val="26"/>
        </w:rPr>
        <w:t xml:space="preserve">, действующего на основании </w:t>
      </w:r>
      <w:r w:rsidRPr="00D410C9">
        <w:rPr>
          <w:b w:val="0"/>
          <w:sz w:val="26"/>
          <w:szCs w:val="26"/>
        </w:rPr>
        <w:t>Устава Александровского муниципального округа</w:t>
      </w:r>
      <w:r w:rsidRPr="00D410C9">
        <w:rPr>
          <w:b w:val="0"/>
          <w:color w:val="000000"/>
          <w:spacing w:val="-3"/>
          <w:sz w:val="26"/>
          <w:szCs w:val="26"/>
        </w:rPr>
        <w:t xml:space="preserve">, </w:t>
      </w:r>
      <w:r w:rsidRPr="00D410C9">
        <w:rPr>
          <w:b w:val="0"/>
          <w:color w:val="000000"/>
          <w:sz w:val="26"/>
          <w:szCs w:val="26"/>
        </w:rPr>
        <w:t>с одной стороны, и ____________________________________,</w:t>
      </w:r>
      <w:r w:rsidRPr="00D410C9">
        <w:rPr>
          <w:b w:val="0"/>
          <w:color w:val="000000"/>
          <w:spacing w:val="-4"/>
          <w:sz w:val="26"/>
          <w:szCs w:val="26"/>
        </w:rPr>
        <w:t xml:space="preserve"> именуемый в дальнейшем </w:t>
      </w:r>
      <w:r w:rsidRPr="00D410C9">
        <w:rPr>
          <w:color w:val="000000"/>
          <w:spacing w:val="-4"/>
          <w:sz w:val="26"/>
          <w:szCs w:val="26"/>
        </w:rPr>
        <w:t>«Арендатор»</w:t>
      </w:r>
      <w:r w:rsidRPr="00D410C9">
        <w:rPr>
          <w:b w:val="0"/>
          <w:color w:val="000000"/>
          <w:spacing w:val="-4"/>
          <w:sz w:val="26"/>
          <w:szCs w:val="26"/>
        </w:rPr>
        <w:t xml:space="preserve"> с </w:t>
      </w:r>
      <w:r w:rsidRPr="00D410C9">
        <w:rPr>
          <w:b w:val="0"/>
          <w:color w:val="000000"/>
          <w:spacing w:val="7"/>
          <w:sz w:val="26"/>
          <w:szCs w:val="26"/>
        </w:rPr>
        <w:t>другой стороны,</w:t>
      </w:r>
      <w:r w:rsidR="00B83C0A" w:rsidRPr="00D410C9">
        <w:rPr>
          <w:b w:val="0"/>
          <w:color w:val="000000"/>
          <w:spacing w:val="7"/>
          <w:sz w:val="26"/>
          <w:szCs w:val="26"/>
        </w:rPr>
        <w:t xml:space="preserve"> </w:t>
      </w:r>
      <w:r w:rsidR="00B83C0A" w:rsidRPr="00D410C9">
        <w:rPr>
          <w:b w:val="0"/>
          <w:sz w:val="26"/>
          <w:szCs w:val="26"/>
        </w:rPr>
        <w:t xml:space="preserve">именуемые в дальнейшем </w:t>
      </w:r>
      <w:r w:rsidR="00B83C0A" w:rsidRPr="00D410C9">
        <w:rPr>
          <w:sz w:val="26"/>
          <w:szCs w:val="26"/>
        </w:rPr>
        <w:t>«Стороны»</w:t>
      </w:r>
      <w:r w:rsidR="00C96506" w:rsidRPr="00D410C9">
        <w:rPr>
          <w:b w:val="0"/>
          <w:sz w:val="26"/>
          <w:szCs w:val="26"/>
        </w:rPr>
        <w:t>,</w:t>
      </w:r>
      <w:r w:rsidRPr="00D410C9">
        <w:rPr>
          <w:b w:val="0"/>
          <w:color w:val="000000"/>
          <w:spacing w:val="7"/>
          <w:sz w:val="26"/>
          <w:szCs w:val="26"/>
        </w:rPr>
        <w:t xml:space="preserve"> заключили настоящий договор (далее – Договор) о </w:t>
      </w:r>
      <w:r w:rsidRPr="00D410C9">
        <w:rPr>
          <w:b w:val="0"/>
          <w:color w:val="000000"/>
          <w:spacing w:val="-9"/>
          <w:sz w:val="26"/>
          <w:szCs w:val="26"/>
        </w:rPr>
        <w:t>нижеследующем:</w:t>
      </w:r>
      <w:proofErr w:type="gramEnd"/>
    </w:p>
    <w:p w:rsidR="0072455A" w:rsidRPr="00D410C9" w:rsidRDefault="0072455A" w:rsidP="0072455A">
      <w:pPr>
        <w:shd w:val="clear" w:color="auto" w:fill="FFFFFF"/>
        <w:spacing w:line="300" w:lineRule="exact"/>
        <w:ind w:firstLine="720"/>
        <w:jc w:val="both"/>
        <w:rPr>
          <w:b w:val="0"/>
          <w:color w:val="000000"/>
          <w:spacing w:val="-9"/>
          <w:sz w:val="26"/>
          <w:szCs w:val="26"/>
        </w:rPr>
      </w:pPr>
    </w:p>
    <w:p w:rsidR="0082596F" w:rsidRPr="00D410C9" w:rsidRDefault="0082596F" w:rsidP="0072455A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00" w:lineRule="exact"/>
        <w:jc w:val="center"/>
        <w:rPr>
          <w:color w:val="000000"/>
          <w:spacing w:val="1"/>
          <w:sz w:val="26"/>
          <w:szCs w:val="26"/>
        </w:rPr>
      </w:pPr>
      <w:r w:rsidRPr="00D410C9">
        <w:rPr>
          <w:color w:val="000000"/>
          <w:spacing w:val="1"/>
          <w:sz w:val="26"/>
          <w:szCs w:val="26"/>
        </w:rPr>
        <w:t>Предмет договора</w:t>
      </w:r>
    </w:p>
    <w:p w:rsidR="0082596F" w:rsidRPr="00D410C9" w:rsidRDefault="0082596F" w:rsidP="0072455A">
      <w:pPr>
        <w:widowControl w:val="0"/>
        <w:shd w:val="clear" w:color="auto" w:fill="FFFFFF"/>
        <w:autoSpaceDE w:val="0"/>
        <w:autoSpaceDN w:val="0"/>
        <w:adjustRightInd w:val="0"/>
        <w:spacing w:line="300" w:lineRule="exact"/>
        <w:ind w:left="360"/>
        <w:rPr>
          <w:b w:val="0"/>
          <w:color w:val="000000"/>
          <w:spacing w:val="1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color w:val="000000"/>
          <w:spacing w:val="-3"/>
          <w:sz w:val="26"/>
          <w:szCs w:val="26"/>
        </w:rPr>
      </w:pPr>
      <w:r w:rsidRPr="00D410C9">
        <w:rPr>
          <w:b w:val="0"/>
          <w:color w:val="000000"/>
          <w:sz w:val="26"/>
          <w:szCs w:val="26"/>
        </w:rPr>
        <w:t>1.1. Арендодатель сдает, а Арендатор принимает в аренду земельный участок</w:t>
      </w:r>
      <w:r w:rsidR="00517D81" w:rsidRPr="00D410C9">
        <w:rPr>
          <w:b w:val="0"/>
          <w:color w:val="000000"/>
          <w:sz w:val="26"/>
          <w:szCs w:val="26"/>
        </w:rPr>
        <w:t xml:space="preserve">, (далее </w:t>
      </w:r>
      <w:proofErr w:type="gramStart"/>
      <w:r w:rsidR="00517D81" w:rsidRPr="00D410C9">
        <w:rPr>
          <w:b w:val="0"/>
          <w:color w:val="000000"/>
          <w:sz w:val="26"/>
          <w:szCs w:val="26"/>
        </w:rPr>
        <w:t>-</w:t>
      </w:r>
      <w:r w:rsidR="00517D81" w:rsidRPr="00D410C9">
        <w:rPr>
          <w:color w:val="000000"/>
          <w:sz w:val="26"/>
          <w:szCs w:val="26"/>
        </w:rPr>
        <w:t>У</w:t>
      </w:r>
      <w:proofErr w:type="gramEnd"/>
      <w:r w:rsidR="00517D81" w:rsidRPr="00D410C9">
        <w:rPr>
          <w:color w:val="000000"/>
          <w:sz w:val="26"/>
          <w:szCs w:val="26"/>
        </w:rPr>
        <w:t>часток</w:t>
      </w:r>
      <w:r w:rsidR="00517D81" w:rsidRPr="00D410C9">
        <w:rPr>
          <w:b w:val="0"/>
          <w:color w:val="000000"/>
          <w:sz w:val="26"/>
          <w:szCs w:val="26"/>
        </w:rPr>
        <w:t>)</w:t>
      </w:r>
      <w:r w:rsidRPr="00D410C9">
        <w:rPr>
          <w:b w:val="0"/>
          <w:color w:val="000000"/>
          <w:sz w:val="26"/>
          <w:szCs w:val="26"/>
        </w:rPr>
        <w:t>, находящийся по адресу: Пермский</w:t>
      </w:r>
      <w:r w:rsidRPr="00D410C9">
        <w:rPr>
          <w:b w:val="0"/>
          <w:i/>
          <w:color w:val="000000"/>
          <w:sz w:val="26"/>
          <w:szCs w:val="26"/>
        </w:rPr>
        <w:t xml:space="preserve"> </w:t>
      </w:r>
      <w:r w:rsidRPr="00D410C9">
        <w:rPr>
          <w:b w:val="0"/>
          <w:color w:val="000000"/>
          <w:sz w:val="26"/>
          <w:szCs w:val="26"/>
        </w:rPr>
        <w:t>край,</w:t>
      </w:r>
      <w:r w:rsidRPr="00D410C9">
        <w:rPr>
          <w:b w:val="0"/>
          <w:iCs/>
          <w:color w:val="000000"/>
          <w:sz w:val="26"/>
          <w:szCs w:val="26"/>
        </w:rPr>
        <w:t xml:space="preserve"> _____________________, </w:t>
      </w:r>
      <w:r w:rsidRPr="00D410C9">
        <w:rPr>
          <w:b w:val="0"/>
          <w:color w:val="000000"/>
          <w:sz w:val="26"/>
          <w:szCs w:val="26"/>
        </w:rPr>
        <w:t xml:space="preserve">площадью ____ кв.м. по акту </w:t>
      </w:r>
      <w:r w:rsidRPr="00D410C9">
        <w:rPr>
          <w:b w:val="0"/>
          <w:color w:val="000000"/>
          <w:spacing w:val="-3"/>
          <w:sz w:val="26"/>
          <w:szCs w:val="26"/>
        </w:rPr>
        <w:t>приема-передачи с видом разрешенного использования – ___________________________________ на землях населенных пунктов с кадастровым номером: _________________________, согласно выписке из Единого государственного реестра недвижимости об объекте недвижимости, прилагаемой к настоящему Договору (Приложение № 1) и являющейся его неотъемлемой частью.</w:t>
      </w:r>
    </w:p>
    <w:p w:rsidR="0082596F" w:rsidRPr="00D410C9" w:rsidRDefault="0082596F" w:rsidP="0072455A">
      <w:pPr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 xml:space="preserve">1.2. </w:t>
      </w:r>
      <w:r w:rsidR="00517D81" w:rsidRPr="00D410C9">
        <w:rPr>
          <w:color w:val="000000"/>
          <w:sz w:val="26"/>
          <w:szCs w:val="26"/>
        </w:rPr>
        <w:t>Участок</w:t>
      </w:r>
      <w:r w:rsidRPr="00D410C9">
        <w:rPr>
          <w:b w:val="0"/>
          <w:sz w:val="26"/>
          <w:szCs w:val="26"/>
        </w:rPr>
        <w:t xml:space="preserve">, являющийся предметом настоящего договора, никому не продан, не находится под арестом, в залоге, не является предметом спора, </w:t>
      </w:r>
      <w:r w:rsidR="00B83C0A" w:rsidRPr="00D410C9">
        <w:rPr>
          <w:b w:val="0"/>
          <w:sz w:val="26"/>
          <w:szCs w:val="26"/>
        </w:rPr>
        <w:t>ограничений обременений не имеет</w:t>
      </w:r>
      <w:r w:rsidRPr="00D410C9">
        <w:rPr>
          <w:b w:val="0"/>
          <w:sz w:val="26"/>
          <w:szCs w:val="26"/>
        </w:rPr>
        <w:t>.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color w:val="000000"/>
          <w:spacing w:val="-7"/>
          <w:sz w:val="26"/>
          <w:szCs w:val="26"/>
        </w:rPr>
      </w:pPr>
      <w:r w:rsidRPr="00D410C9">
        <w:rPr>
          <w:b w:val="0"/>
          <w:color w:val="000000"/>
          <w:spacing w:val="4"/>
          <w:sz w:val="26"/>
          <w:szCs w:val="26"/>
        </w:rPr>
        <w:t xml:space="preserve">1.3. Изменение целей использования и границ </w:t>
      </w:r>
      <w:r w:rsidR="00517D81" w:rsidRPr="00D410C9">
        <w:rPr>
          <w:color w:val="000000"/>
          <w:sz w:val="26"/>
          <w:szCs w:val="26"/>
        </w:rPr>
        <w:t xml:space="preserve">Участка </w:t>
      </w:r>
      <w:r w:rsidRPr="00D410C9">
        <w:rPr>
          <w:b w:val="0"/>
          <w:color w:val="000000"/>
          <w:spacing w:val="4"/>
          <w:sz w:val="26"/>
          <w:szCs w:val="26"/>
        </w:rPr>
        <w:t>не допускается</w:t>
      </w:r>
      <w:r w:rsidRPr="00D410C9">
        <w:rPr>
          <w:b w:val="0"/>
          <w:color w:val="000000"/>
          <w:spacing w:val="-7"/>
          <w:sz w:val="26"/>
          <w:szCs w:val="26"/>
        </w:rPr>
        <w:t>.</w:t>
      </w:r>
    </w:p>
    <w:p w:rsidR="0072455A" w:rsidRPr="00D410C9" w:rsidRDefault="0072455A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color w:val="000000"/>
          <w:spacing w:val="-20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jc w:val="center"/>
        <w:rPr>
          <w:color w:val="000000"/>
          <w:spacing w:val="5"/>
          <w:sz w:val="26"/>
          <w:szCs w:val="26"/>
        </w:rPr>
      </w:pPr>
      <w:r w:rsidRPr="00D410C9">
        <w:rPr>
          <w:color w:val="000000"/>
          <w:spacing w:val="5"/>
          <w:sz w:val="26"/>
          <w:szCs w:val="26"/>
        </w:rPr>
        <w:t>2. Срок действия договора и арендная плата</w:t>
      </w:r>
    </w:p>
    <w:p w:rsidR="0082596F" w:rsidRPr="00D410C9" w:rsidRDefault="0082596F" w:rsidP="0072455A">
      <w:pPr>
        <w:shd w:val="clear" w:color="auto" w:fill="FFFFFF"/>
        <w:spacing w:line="300" w:lineRule="exact"/>
        <w:jc w:val="center"/>
        <w:rPr>
          <w:b w:val="0"/>
          <w:spacing w:val="5"/>
          <w:sz w:val="26"/>
          <w:szCs w:val="26"/>
        </w:rPr>
      </w:pPr>
    </w:p>
    <w:p w:rsidR="00B83C0A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spacing w:val="-3"/>
          <w:sz w:val="26"/>
          <w:szCs w:val="26"/>
        </w:rPr>
      </w:pPr>
      <w:r w:rsidRPr="00D410C9">
        <w:rPr>
          <w:b w:val="0"/>
          <w:spacing w:val="-3"/>
          <w:sz w:val="26"/>
          <w:szCs w:val="26"/>
        </w:rPr>
        <w:t xml:space="preserve">2.1. Арендодатель сдает </w:t>
      </w:r>
      <w:r w:rsidR="00517D81" w:rsidRPr="00D410C9">
        <w:rPr>
          <w:sz w:val="26"/>
          <w:szCs w:val="26"/>
        </w:rPr>
        <w:t>Участок</w:t>
      </w:r>
      <w:r w:rsidR="00517D81" w:rsidRPr="00D410C9">
        <w:rPr>
          <w:b w:val="0"/>
          <w:spacing w:val="-3"/>
          <w:sz w:val="26"/>
          <w:szCs w:val="26"/>
        </w:rPr>
        <w:t xml:space="preserve"> </w:t>
      </w:r>
      <w:r w:rsidR="00570F59" w:rsidRPr="00D410C9">
        <w:rPr>
          <w:b w:val="0"/>
          <w:spacing w:val="-3"/>
          <w:sz w:val="26"/>
          <w:szCs w:val="26"/>
        </w:rPr>
        <w:t xml:space="preserve">в аренду </w:t>
      </w:r>
      <w:r w:rsidR="00B83C0A" w:rsidRPr="00D410C9">
        <w:rPr>
          <w:b w:val="0"/>
          <w:spacing w:val="-3"/>
          <w:sz w:val="26"/>
          <w:szCs w:val="26"/>
        </w:rPr>
        <w:t xml:space="preserve"> на срок</w:t>
      </w:r>
      <w:proofErr w:type="gramStart"/>
      <w:r w:rsidR="00B83C0A" w:rsidRPr="00D410C9">
        <w:rPr>
          <w:b w:val="0"/>
          <w:spacing w:val="-3"/>
          <w:sz w:val="26"/>
          <w:szCs w:val="26"/>
        </w:rPr>
        <w:t xml:space="preserve">  ____ </w:t>
      </w:r>
      <w:r w:rsidRPr="00D410C9">
        <w:rPr>
          <w:b w:val="0"/>
          <w:spacing w:val="-3"/>
          <w:sz w:val="26"/>
          <w:szCs w:val="26"/>
        </w:rPr>
        <w:t>(</w:t>
      </w:r>
      <w:r w:rsidR="002E0192" w:rsidRPr="00D410C9">
        <w:rPr>
          <w:b w:val="0"/>
          <w:spacing w:val="-3"/>
          <w:sz w:val="26"/>
          <w:szCs w:val="26"/>
        </w:rPr>
        <w:t>____</w:t>
      </w:r>
      <w:r w:rsidRPr="00D410C9">
        <w:rPr>
          <w:b w:val="0"/>
          <w:spacing w:val="-3"/>
          <w:sz w:val="26"/>
          <w:szCs w:val="26"/>
        </w:rPr>
        <w:t xml:space="preserve">) </w:t>
      </w:r>
      <w:proofErr w:type="gramEnd"/>
      <w:r w:rsidRPr="00D410C9">
        <w:rPr>
          <w:b w:val="0"/>
          <w:spacing w:val="-3"/>
          <w:sz w:val="26"/>
          <w:szCs w:val="26"/>
        </w:rPr>
        <w:t>лет</w:t>
      </w:r>
      <w:r w:rsidR="00B83C0A" w:rsidRPr="00D410C9">
        <w:rPr>
          <w:b w:val="0"/>
          <w:spacing w:val="-3"/>
          <w:sz w:val="26"/>
          <w:szCs w:val="26"/>
        </w:rPr>
        <w:t>.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iCs/>
          <w:spacing w:val="-3"/>
          <w:sz w:val="26"/>
          <w:szCs w:val="26"/>
        </w:rPr>
      </w:pPr>
      <w:r w:rsidRPr="00D410C9">
        <w:rPr>
          <w:b w:val="0"/>
          <w:iCs/>
          <w:spacing w:val="-3"/>
          <w:sz w:val="26"/>
          <w:szCs w:val="26"/>
        </w:rPr>
        <w:t xml:space="preserve">2.2. </w:t>
      </w:r>
      <w:r w:rsidR="00570F59" w:rsidRPr="00D410C9">
        <w:rPr>
          <w:b w:val="0"/>
          <w:iCs/>
          <w:spacing w:val="-3"/>
          <w:sz w:val="26"/>
          <w:szCs w:val="26"/>
        </w:rPr>
        <w:t>Настоящий договор считается заключенным с момента его подписания обеими сторонами</w:t>
      </w:r>
      <w:r w:rsidRPr="00D410C9">
        <w:rPr>
          <w:b w:val="0"/>
          <w:iCs/>
          <w:spacing w:val="-3"/>
          <w:sz w:val="26"/>
          <w:szCs w:val="26"/>
        </w:rPr>
        <w:t>.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iCs/>
          <w:spacing w:val="-3"/>
          <w:sz w:val="26"/>
          <w:szCs w:val="26"/>
        </w:rPr>
      </w:pPr>
      <w:r w:rsidRPr="00D410C9">
        <w:rPr>
          <w:b w:val="0"/>
          <w:iCs/>
          <w:spacing w:val="-3"/>
          <w:sz w:val="26"/>
          <w:szCs w:val="26"/>
        </w:rPr>
        <w:t>2.3. В соответствии с п. 2 ст. 425 Гражданского кодекса Российской Федерации указанные в настоящем договоре условия применяются к отношениям, возникшим до регистрации Договора в установленном порядке.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iCs/>
          <w:spacing w:val="-3"/>
          <w:sz w:val="26"/>
          <w:szCs w:val="26"/>
        </w:rPr>
      </w:pPr>
      <w:r w:rsidRPr="00D410C9">
        <w:rPr>
          <w:b w:val="0"/>
          <w:iCs/>
          <w:spacing w:val="-3"/>
          <w:sz w:val="26"/>
          <w:szCs w:val="26"/>
        </w:rPr>
        <w:t>2.4. Договор прекращает действие по истечении срока, указанного в пункте 2.1. настоящего Договора и на неопределенный срок не продляется.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iCs/>
          <w:spacing w:val="-3"/>
          <w:sz w:val="26"/>
          <w:szCs w:val="26"/>
        </w:rPr>
      </w:pPr>
      <w:r w:rsidRPr="00D410C9">
        <w:rPr>
          <w:b w:val="0"/>
          <w:iCs/>
          <w:spacing w:val="-3"/>
          <w:sz w:val="26"/>
          <w:szCs w:val="26"/>
        </w:rPr>
        <w:t xml:space="preserve">2.5. Обязательство по внесению Арендатором арендной платы возникает </w:t>
      </w:r>
      <w:proofErr w:type="gramStart"/>
      <w:r w:rsidRPr="00D410C9">
        <w:rPr>
          <w:b w:val="0"/>
          <w:iCs/>
          <w:spacing w:val="-3"/>
          <w:sz w:val="26"/>
          <w:szCs w:val="26"/>
        </w:rPr>
        <w:t>с даты подписания</w:t>
      </w:r>
      <w:proofErr w:type="gramEnd"/>
      <w:r w:rsidRPr="00D410C9">
        <w:rPr>
          <w:b w:val="0"/>
          <w:iCs/>
          <w:spacing w:val="-3"/>
          <w:sz w:val="26"/>
          <w:szCs w:val="26"/>
        </w:rPr>
        <w:t xml:space="preserve"> сторонами договора аренды земельного </w:t>
      </w:r>
      <w:r w:rsidR="00517D81" w:rsidRPr="00D410C9">
        <w:rPr>
          <w:b w:val="0"/>
          <w:iCs/>
          <w:spacing w:val="-3"/>
          <w:sz w:val="26"/>
          <w:szCs w:val="26"/>
        </w:rPr>
        <w:t>у</w:t>
      </w:r>
      <w:r w:rsidRPr="00D410C9">
        <w:rPr>
          <w:b w:val="0"/>
          <w:iCs/>
          <w:spacing w:val="-3"/>
          <w:sz w:val="26"/>
          <w:szCs w:val="26"/>
        </w:rPr>
        <w:t>частка.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iCs/>
          <w:spacing w:val="-3"/>
          <w:sz w:val="26"/>
          <w:szCs w:val="26"/>
        </w:rPr>
      </w:pPr>
      <w:r w:rsidRPr="00D410C9">
        <w:rPr>
          <w:b w:val="0"/>
          <w:iCs/>
          <w:spacing w:val="-3"/>
          <w:sz w:val="26"/>
          <w:szCs w:val="26"/>
        </w:rPr>
        <w:lastRenderedPageBreak/>
        <w:t>2.6. Размер годовой арендной платы по настоящему договору определен по р</w:t>
      </w:r>
      <w:r w:rsidR="00C96506" w:rsidRPr="00D410C9">
        <w:rPr>
          <w:b w:val="0"/>
          <w:iCs/>
          <w:spacing w:val="-3"/>
          <w:sz w:val="26"/>
          <w:szCs w:val="26"/>
        </w:rPr>
        <w:t xml:space="preserve">езультатам проведения аукциона </w:t>
      </w:r>
      <w:r w:rsidRPr="00D410C9">
        <w:rPr>
          <w:b w:val="0"/>
          <w:iCs/>
          <w:spacing w:val="-3"/>
          <w:sz w:val="26"/>
          <w:szCs w:val="26"/>
        </w:rPr>
        <w:t>и составляет __</w:t>
      </w:r>
      <w:r w:rsidR="00C96506" w:rsidRPr="00D410C9">
        <w:rPr>
          <w:b w:val="0"/>
          <w:iCs/>
          <w:spacing w:val="-3"/>
          <w:sz w:val="26"/>
          <w:szCs w:val="26"/>
        </w:rPr>
        <w:t>___</w:t>
      </w:r>
      <w:r w:rsidRPr="00D410C9">
        <w:rPr>
          <w:b w:val="0"/>
          <w:iCs/>
          <w:spacing w:val="-3"/>
          <w:sz w:val="26"/>
          <w:szCs w:val="26"/>
        </w:rPr>
        <w:t>______________.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iCs/>
          <w:spacing w:val="-3"/>
          <w:sz w:val="26"/>
          <w:szCs w:val="26"/>
        </w:rPr>
      </w:pPr>
      <w:r w:rsidRPr="00D410C9">
        <w:rPr>
          <w:b w:val="0"/>
          <w:iCs/>
          <w:spacing w:val="-3"/>
          <w:sz w:val="26"/>
          <w:szCs w:val="26"/>
        </w:rPr>
        <w:t>Задаток, внесенный Арендатором для участия в аукционе в размере</w:t>
      </w:r>
      <w:proofErr w:type="gramStart"/>
      <w:r w:rsidRPr="00D410C9">
        <w:rPr>
          <w:b w:val="0"/>
          <w:iCs/>
          <w:spacing w:val="-3"/>
          <w:sz w:val="26"/>
          <w:szCs w:val="26"/>
        </w:rPr>
        <w:t>_________</w:t>
      </w:r>
      <w:r w:rsidR="00570F59" w:rsidRPr="00D410C9">
        <w:rPr>
          <w:b w:val="0"/>
          <w:iCs/>
          <w:spacing w:val="-3"/>
          <w:sz w:val="26"/>
          <w:szCs w:val="26"/>
        </w:rPr>
        <w:t xml:space="preserve"> (____) </w:t>
      </w:r>
      <w:proofErr w:type="gramEnd"/>
      <w:r w:rsidR="00570F59" w:rsidRPr="00D410C9">
        <w:rPr>
          <w:b w:val="0"/>
          <w:iCs/>
          <w:spacing w:val="-3"/>
          <w:sz w:val="26"/>
          <w:szCs w:val="26"/>
        </w:rPr>
        <w:t>рублей___копеек</w:t>
      </w:r>
      <w:r w:rsidRPr="00D410C9">
        <w:rPr>
          <w:b w:val="0"/>
          <w:iCs/>
          <w:spacing w:val="-3"/>
          <w:sz w:val="26"/>
          <w:szCs w:val="26"/>
        </w:rPr>
        <w:t>, засчитывается в счет арендной платы за Участок.</w:t>
      </w:r>
    </w:p>
    <w:p w:rsidR="00C96506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spacing w:val="2"/>
          <w:sz w:val="26"/>
          <w:szCs w:val="26"/>
          <w:shd w:val="clear" w:color="auto" w:fill="FFFFFF"/>
        </w:rPr>
      </w:pPr>
      <w:r w:rsidRPr="00D410C9">
        <w:rPr>
          <w:b w:val="0"/>
          <w:iCs/>
          <w:spacing w:val="-3"/>
          <w:sz w:val="26"/>
          <w:szCs w:val="26"/>
        </w:rPr>
        <w:t>Задаток, внесенный Арендатором для участия в аукционе, не возвращается Арендатору в случае</w:t>
      </w:r>
      <w:r w:rsidR="00C96506" w:rsidRPr="00D410C9">
        <w:rPr>
          <w:b w:val="0"/>
          <w:iCs/>
          <w:spacing w:val="-3"/>
          <w:sz w:val="26"/>
          <w:szCs w:val="26"/>
        </w:rPr>
        <w:t xml:space="preserve"> уклонения </w:t>
      </w:r>
      <w:r w:rsidR="00C96506" w:rsidRPr="00D410C9">
        <w:rPr>
          <w:b w:val="0"/>
          <w:spacing w:val="2"/>
          <w:sz w:val="26"/>
          <w:szCs w:val="26"/>
          <w:shd w:val="clear" w:color="auto" w:fill="FFFFFF"/>
        </w:rPr>
        <w:t xml:space="preserve"> от подписания договора аренды земельного участка в установленный срок, в </w:t>
      </w:r>
      <w:r w:rsidR="00C96506" w:rsidRPr="00D410C9">
        <w:rPr>
          <w:b w:val="0"/>
          <w:iCs/>
          <w:spacing w:val="-3"/>
          <w:sz w:val="26"/>
          <w:szCs w:val="26"/>
        </w:rPr>
        <w:t>соответствии с</w:t>
      </w:r>
      <w:r w:rsidR="00C96506" w:rsidRPr="00D410C9">
        <w:rPr>
          <w:b w:val="0"/>
          <w:spacing w:val="2"/>
          <w:sz w:val="26"/>
          <w:szCs w:val="26"/>
          <w:shd w:val="clear" w:color="auto" w:fill="FFFFFF"/>
        </w:rPr>
        <w:t xml:space="preserve"> п. 21 ст. 39.12 Земельного кодекса РФ. </w:t>
      </w:r>
    </w:p>
    <w:p w:rsidR="00B83C0A" w:rsidRPr="00D410C9" w:rsidRDefault="00B83C0A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color w:val="000000"/>
          <w:sz w:val="26"/>
          <w:szCs w:val="26"/>
        </w:rPr>
      </w:pPr>
      <w:r w:rsidRPr="00D410C9">
        <w:rPr>
          <w:b w:val="0"/>
          <w:iCs/>
          <w:spacing w:val="-3"/>
          <w:sz w:val="26"/>
          <w:szCs w:val="26"/>
        </w:rPr>
        <w:t>В д</w:t>
      </w:r>
      <w:r w:rsidR="0082596F" w:rsidRPr="00D410C9">
        <w:rPr>
          <w:b w:val="0"/>
          <w:iCs/>
          <w:spacing w:val="-3"/>
          <w:sz w:val="26"/>
          <w:szCs w:val="26"/>
        </w:rPr>
        <w:t>альнейш</w:t>
      </w:r>
      <w:r w:rsidRPr="00D410C9">
        <w:rPr>
          <w:b w:val="0"/>
          <w:iCs/>
          <w:spacing w:val="-3"/>
          <w:sz w:val="26"/>
          <w:szCs w:val="26"/>
        </w:rPr>
        <w:t xml:space="preserve">ем </w:t>
      </w:r>
      <w:r w:rsidRPr="00D410C9">
        <w:rPr>
          <w:b w:val="0"/>
          <w:sz w:val="26"/>
          <w:szCs w:val="26"/>
        </w:rPr>
        <w:t>Арендатор перечисляет арендную плату по реквизитам, указанным в п.2.7 настоящего договора, ежеквартально равными долями: до 15 марта, 15 июня, 15 сентября, 15 декабря текущего финансового года, соответственно за первый, второй, третий и четвертый кварталы финансового года. В платежном поручении (квитанции) Арендатор указывает номер и дату настоящего договора, а также период, за который осуществляется оплата.</w:t>
      </w:r>
    </w:p>
    <w:p w:rsidR="00DE1A91" w:rsidRPr="00D410C9" w:rsidRDefault="00DE1A91" w:rsidP="0072455A">
      <w:pPr>
        <w:pStyle w:val="ConsPlusNormal"/>
        <w:spacing w:line="30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10C9">
        <w:rPr>
          <w:rFonts w:ascii="Times New Roman" w:hAnsi="Times New Roman" w:cs="Times New Roman"/>
          <w:b/>
          <w:sz w:val="26"/>
          <w:szCs w:val="26"/>
        </w:rPr>
        <w:t>«Арендатор»</w:t>
      </w:r>
      <w:r w:rsidRPr="00D410C9">
        <w:rPr>
          <w:rFonts w:ascii="Times New Roman" w:hAnsi="Times New Roman" w:cs="Times New Roman"/>
          <w:sz w:val="26"/>
          <w:szCs w:val="26"/>
        </w:rPr>
        <w:t xml:space="preserve"> вправе вносить платежи за аренду </w:t>
      </w:r>
      <w:r w:rsidRPr="00D410C9">
        <w:rPr>
          <w:rFonts w:ascii="Times New Roman" w:hAnsi="Times New Roman" w:cs="Times New Roman"/>
          <w:b/>
          <w:sz w:val="26"/>
          <w:szCs w:val="26"/>
        </w:rPr>
        <w:t>«Участка»</w:t>
      </w:r>
      <w:r w:rsidRPr="00D410C9">
        <w:rPr>
          <w:rFonts w:ascii="Times New Roman" w:hAnsi="Times New Roman" w:cs="Times New Roman"/>
          <w:sz w:val="26"/>
          <w:szCs w:val="26"/>
        </w:rPr>
        <w:t xml:space="preserve"> досрочно.</w:t>
      </w:r>
    </w:p>
    <w:p w:rsidR="0082596F" w:rsidRPr="00D410C9" w:rsidRDefault="0082596F" w:rsidP="0072455A">
      <w:pPr>
        <w:shd w:val="clear" w:color="auto" w:fill="FFFFFF"/>
        <w:tabs>
          <w:tab w:val="left" w:pos="0"/>
        </w:tabs>
        <w:spacing w:line="300" w:lineRule="exact"/>
        <w:ind w:firstLine="709"/>
        <w:jc w:val="both"/>
        <w:rPr>
          <w:b w:val="0"/>
          <w:color w:val="000000"/>
          <w:spacing w:val="4"/>
          <w:sz w:val="26"/>
          <w:szCs w:val="26"/>
        </w:rPr>
      </w:pPr>
      <w:r w:rsidRPr="00D410C9">
        <w:rPr>
          <w:b w:val="0"/>
          <w:color w:val="000000"/>
          <w:spacing w:val="4"/>
          <w:sz w:val="26"/>
          <w:szCs w:val="26"/>
        </w:rPr>
        <w:t>2.7. Арендная плата вносится по следующим реквизитам:</w:t>
      </w:r>
    </w:p>
    <w:p w:rsidR="0082596F" w:rsidRPr="00D410C9" w:rsidRDefault="0082596F" w:rsidP="0072455A">
      <w:pPr>
        <w:spacing w:line="300" w:lineRule="exact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 xml:space="preserve">«Получатель» УФК по Пермскому краю (Администрация Александровского муниципального округа, </w:t>
      </w:r>
      <w:proofErr w:type="gramStart"/>
      <w:r w:rsidRPr="00D410C9">
        <w:rPr>
          <w:b w:val="0"/>
          <w:sz w:val="26"/>
          <w:szCs w:val="26"/>
        </w:rPr>
        <w:t>л</w:t>
      </w:r>
      <w:proofErr w:type="gramEnd"/>
      <w:r w:rsidRPr="00D410C9">
        <w:rPr>
          <w:b w:val="0"/>
          <w:sz w:val="26"/>
          <w:szCs w:val="26"/>
        </w:rPr>
        <w:t>/с 04563389830)</w:t>
      </w:r>
    </w:p>
    <w:p w:rsidR="0082596F" w:rsidRPr="00D410C9" w:rsidRDefault="0082596F" w:rsidP="0072455A">
      <w:pPr>
        <w:spacing w:line="300" w:lineRule="exact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>ИНН 5911082529 КПП 591101001</w:t>
      </w:r>
    </w:p>
    <w:p w:rsidR="0082596F" w:rsidRPr="00D410C9" w:rsidRDefault="0082596F" w:rsidP="0072455A">
      <w:pPr>
        <w:spacing w:line="300" w:lineRule="exact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>Бан/счёт 03100643000000015600</w:t>
      </w:r>
    </w:p>
    <w:p w:rsidR="0082596F" w:rsidRPr="00D410C9" w:rsidRDefault="0082596F" w:rsidP="0072455A">
      <w:pPr>
        <w:spacing w:line="300" w:lineRule="exact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 xml:space="preserve">Банк получателя: </w:t>
      </w:r>
      <w:r w:rsidR="00B83C0A" w:rsidRPr="00D410C9">
        <w:rPr>
          <w:bCs/>
          <w:sz w:val="26"/>
          <w:szCs w:val="26"/>
        </w:rPr>
        <w:t xml:space="preserve">ОКЦ № 3 УГУ Банк России//УФК по Пермскому краю </w:t>
      </w:r>
      <w:proofErr w:type="gramStart"/>
      <w:r w:rsidR="00B83C0A" w:rsidRPr="00D410C9">
        <w:rPr>
          <w:bCs/>
          <w:sz w:val="26"/>
          <w:szCs w:val="26"/>
        </w:rPr>
        <w:t>г</w:t>
      </w:r>
      <w:proofErr w:type="gramEnd"/>
      <w:r w:rsidR="00B83C0A" w:rsidRPr="00D410C9">
        <w:rPr>
          <w:bCs/>
          <w:sz w:val="26"/>
          <w:szCs w:val="26"/>
        </w:rPr>
        <w:t>. Пермь</w:t>
      </w:r>
      <w:r w:rsidRPr="00D410C9">
        <w:rPr>
          <w:b w:val="0"/>
          <w:sz w:val="26"/>
          <w:szCs w:val="26"/>
        </w:rPr>
        <w:t xml:space="preserve"> БИК 015773997</w:t>
      </w:r>
    </w:p>
    <w:p w:rsidR="0082596F" w:rsidRPr="00D410C9" w:rsidRDefault="0082596F" w:rsidP="0072455A">
      <w:pPr>
        <w:spacing w:line="300" w:lineRule="exact"/>
        <w:rPr>
          <w:b w:val="0"/>
          <w:sz w:val="26"/>
          <w:szCs w:val="26"/>
        </w:rPr>
      </w:pPr>
      <w:proofErr w:type="gramStart"/>
      <w:r w:rsidRPr="00D410C9">
        <w:rPr>
          <w:b w:val="0"/>
          <w:sz w:val="26"/>
          <w:szCs w:val="26"/>
        </w:rPr>
        <w:t>Кор/счёт</w:t>
      </w:r>
      <w:proofErr w:type="gramEnd"/>
      <w:r w:rsidRPr="00D410C9">
        <w:rPr>
          <w:b w:val="0"/>
          <w:sz w:val="26"/>
          <w:szCs w:val="26"/>
        </w:rPr>
        <w:t xml:space="preserve"> 40102810145370000048</w:t>
      </w:r>
    </w:p>
    <w:p w:rsidR="0082596F" w:rsidRPr="00D410C9" w:rsidRDefault="0082596F" w:rsidP="0072455A">
      <w:pPr>
        <w:spacing w:line="300" w:lineRule="exact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 xml:space="preserve">ОКТМО 57502000    КБК 611 111 05012 14 0000 120- арендная плата за земли 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color w:val="000000"/>
          <w:spacing w:val="4"/>
          <w:sz w:val="26"/>
          <w:szCs w:val="26"/>
        </w:rPr>
      </w:pPr>
      <w:r w:rsidRPr="00D410C9">
        <w:rPr>
          <w:b w:val="0"/>
          <w:color w:val="000000"/>
          <w:spacing w:val="-1"/>
          <w:sz w:val="26"/>
          <w:szCs w:val="26"/>
        </w:rPr>
        <w:t xml:space="preserve">2.8. В случае неуплаты суммы согласно пункту 2.6. настоящего договора Арендодатель имеет право начислить, а Арендатор обязан оплатить пени в </w:t>
      </w:r>
      <w:r w:rsidRPr="00D410C9">
        <w:rPr>
          <w:b w:val="0"/>
          <w:color w:val="000000"/>
          <w:spacing w:val="-3"/>
          <w:sz w:val="26"/>
          <w:szCs w:val="26"/>
        </w:rPr>
        <w:t>размере 0,2 % от суммы недоимки за каждый день просрочки. Сумма произведенного платежа недостаточная для исполнения обязательств по настоящему договору в полном объеме погашает, прежде всего, пеню, начисленную в соответствии с условиями настоящего договора, а в остальной части – погашение арендной платы.</w:t>
      </w:r>
      <w:r w:rsidRPr="00D410C9">
        <w:rPr>
          <w:b w:val="0"/>
          <w:color w:val="000000"/>
          <w:spacing w:val="4"/>
          <w:sz w:val="26"/>
          <w:szCs w:val="26"/>
        </w:rPr>
        <w:t xml:space="preserve"> </w:t>
      </w:r>
    </w:p>
    <w:p w:rsidR="0082596F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color w:val="000000"/>
          <w:spacing w:val="4"/>
          <w:sz w:val="26"/>
          <w:szCs w:val="26"/>
        </w:rPr>
      </w:pPr>
      <w:r w:rsidRPr="00D410C9">
        <w:rPr>
          <w:b w:val="0"/>
          <w:color w:val="000000"/>
          <w:spacing w:val="4"/>
          <w:sz w:val="26"/>
          <w:szCs w:val="26"/>
        </w:rPr>
        <w:t>2.9. Размер арендной платы подлежит увеличению в соответствии с федеральным законодательством, нормативными правовыми актами Пермского края, муниципальными правовым актами, регламентирующими исчисление арендной платы.</w:t>
      </w:r>
    </w:p>
    <w:p w:rsidR="00B83C0A" w:rsidRPr="00D410C9" w:rsidRDefault="0082596F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sz w:val="24"/>
          <w:szCs w:val="24"/>
        </w:rPr>
      </w:pPr>
      <w:r w:rsidRPr="00D410C9">
        <w:rPr>
          <w:b w:val="0"/>
          <w:color w:val="000000"/>
          <w:spacing w:val="4"/>
          <w:sz w:val="26"/>
          <w:szCs w:val="26"/>
        </w:rPr>
        <w:t>Изменение арендной платы в соответствии с настоящим пунктом не влечет за собой необходимость в заключени</w:t>
      </w:r>
      <w:proofErr w:type="gramStart"/>
      <w:r w:rsidRPr="00D410C9">
        <w:rPr>
          <w:b w:val="0"/>
          <w:color w:val="000000"/>
          <w:spacing w:val="4"/>
          <w:sz w:val="26"/>
          <w:szCs w:val="26"/>
        </w:rPr>
        <w:t>и</w:t>
      </w:r>
      <w:proofErr w:type="gramEnd"/>
      <w:r w:rsidRPr="00D410C9">
        <w:rPr>
          <w:b w:val="0"/>
          <w:color w:val="000000"/>
          <w:spacing w:val="4"/>
          <w:sz w:val="26"/>
          <w:szCs w:val="26"/>
        </w:rPr>
        <w:t xml:space="preserve"> дополнительного соглашения и </w:t>
      </w:r>
      <w:r w:rsidRPr="00D410C9">
        <w:rPr>
          <w:b w:val="0"/>
          <w:spacing w:val="4"/>
          <w:sz w:val="26"/>
          <w:szCs w:val="26"/>
        </w:rPr>
        <w:t>оформляется Арендодателем в виде информационного письма с приложением расчета.</w:t>
      </w:r>
      <w:r w:rsidR="00B83C0A" w:rsidRPr="00D410C9">
        <w:rPr>
          <w:sz w:val="24"/>
          <w:szCs w:val="24"/>
        </w:rPr>
        <w:t xml:space="preserve"> </w:t>
      </w:r>
    </w:p>
    <w:p w:rsidR="0082596F" w:rsidRPr="00D410C9" w:rsidRDefault="00B83C0A" w:rsidP="0072455A">
      <w:pPr>
        <w:shd w:val="clear" w:color="auto" w:fill="FFFFFF"/>
        <w:tabs>
          <w:tab w:val="left" w:pos="374"/>
        </w:tabs>
        <w:spacing w:line="300" w:lineRule="exact"/>
        <w:ind w:firstLine="709"/>
        <w:jc w:val="both"/>
        <w:rPr>
          <w:b w:val="0"/>
          <w:spacing w:val="4"/>
          <w:sz w:val="26"/>
          <w:szCs w:val="26"/>
        </w:rPr>
      </w:pPr>
      <w:r w:rsidRPr="00D410C9">
        <w:rPr>
          <w:b w:val="0"/>
          <w:sz w:val="24"/>
          <w:szCs w:val="24"/>
        </w:rPr>
        <w:t xml:space="preserve">2.10. Неиспользование Арендатором </w:t>
      </w:r>
      <w:r w:rsidR="00517D81" w:rsidRPr="00D410C9">
        <w:rPr>
          <w:sz w:val="26"/>
          <w:szCs w:val="26"/>
        </w:rPr>
        <w:t xml:space="preserve">Участка </w:t>
      </w:r>
      <w:r w:rsidRPr="00D410C9">
        <w:rPr>
          <w:b w:val="0"/>
          <w:sz w:val="24"/>
          <w:szCs w:val="24"/>
        </w:rPr>
        <w:t>не может служить основанием для невнесения арендной платы в установленные настоящим Договором сроки, за исключением случаев заключения дополнительного соглашения к настоящему Договору.</w:t>
      </w:r>
    </w:p>
    <w:p w:rsidR="00B83C0A" w:rsidRPr="00D410C9" w:rsidRDefault="00B83C0A" w:rsidP="0072455A">
      <w:pPr>
        <w:shd w:val="clear" w:color="auto" w:fill="FFFFFF"/>
        <w:spacing w:line="300" w:lineRule="exact"/>
        <w:jc w:val="center"/>
        <w:rPr>
          <w:spacing w:val="4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jc w:val="center"/>
        <w:rPr>
          <w:spacing w:val="4"/>
          <w:sz w:val="26"/>
          <w:szCs w:val="26"/>
        </w:rPr>
      </w:pPr>
      <w:r w:rsidRPr="00D410C9">
        <w:rPr>
          <w:spacing w:val="4"/>
          <w:sz w:val="26"/>
          <w:szCs w:val="26"/>
        </w:rPr>
        <w:t>3. Права и обязанности Арендодателя</w:t>
      </w:r>
    </w:p>
    <w:p w:rsidR="0082596F" w:rsidRPr="00D410C9" w:rsidRDefault="0082596F" w:rsidP="0072455A">
      <w:pPr>
        <w:shd w:val="clear" w:color="auto" w:fill="FFFFFF"/>
        <w:spacing w:line="300" w:lineRule="exact"/>
        <w:jc w:val="center"/>
        <w:rPr>
          <w:b w:val="0"/>
          <w:color w:val="000000"/>
          <w:spacing w:val="4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tabs>
          <w:tab w:val="left" w:pos="379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8"/>
          <w:sz w:val="26"/>
          <w:szCs w:val="26"/>
        </w:rPr>
        <w:t>3.1.</w:t>
      </w:r>
      <w:r w:rsidRPr="00D410C9">
        <w:rPr>
          <w:b w:val="0"/>
          <w:color w:val="000000"/>
          <w:sz w:val="26"/>
          <w:szCs w:val="26"/>
        </w:rPr>
        <w:tab/>
      </w:r>
      <w:r w:rsidRPr="00D410C9">
        <w:rPr>
          <w:b w:val="0"/>
          <w:color w:val="000000"/>
          <w:spacing w:val="-2"/>
          <w:sz w:val="26"/>
          <w:szCs w:val="26"/>
        </w:rPr>
        <w:t>Арендодатель имеет право:</w:t>
      </w:r>
    </w:p>
    <w:p w:rsidR="0082596F" w:rsidRPr="00D410C9" w:rsidRDefault="0082596F" w:rsidP="0072455A">
      <w:pPr>
        <w:shd w:val="clear" w:color="auto" w:fill="FFFFFF"/>
        <w:tabs>
          <w:tab w:val="left" w:pos="835"/>
        </w:tabs>
        <w:spacing w:line="300" w:lineRule="exact"/>
        <w:ind w:firstLine="709"/>
        <w:jc w:val="both"/>
        <w:rPr>
          <w:b w:val="0"/>
          <w:color w:val="000000"/>
          <w:spacing w:val="-9"/>
          <w:sz w:val="26"/>
          <w:szCs w:val="26"/>
        </w:rPr>
      </w:pPr>
      <w:r w:rsidRPr="00D410C9">
        <w:rPr>
          <w:b w:val="0"/>
          <w:color w:val="000000"/>
          <w:spacing w:val="-9"/>
          <w:sz w:val="26"/>
          <w:szCs w:val="26"/>
        </w:rPr>
        <w:t xml:space="preserve">а) осуществлять </w:t>
      </w:r>
      <w:proofErr w:type="gramStart"/>
      <w:r w:rsidRPr="00D410C9">
        <w:rPr>
          <w:b w:val="0"/>
          <w:color w:val="000000"/>
          <w:spacing w:val="-9"/>
          <w:sz w:val="26"/>
          <w:szCs w:val="26"/>
        </w:rPr>
        <w:t>контроль за</w:t>
      </w:r>
      <w:proofErr w:type="gramEnd"/>
      <w:r w:rsidRPr="00D410C9">
        <w:rPr>
          <w:b w:val="0"/>
          <w:color w:val="000000"/>
          <w:spacing w:val="-9"/>
          <w:sz w:val="26"/>
          <w:szCs w:val="26"/>
        </w:rPr>
        <w:t xml:space="preserve"> использованием и охраной Участка, предоставленного в аренду, иметь беспрепятственный доступ на территорию Участка с целью осуществления надзора за выполнением Арендатором условий договора;</w:t>
      </w:r>
    </w:p>
    <w:p w:rsidR="0082596F" w:rsidRPr="00D410C9" w:rsidRDefault="0082596F" w:rsidP="0072455A">
      <w:pPr>
        <w:shd w:val="clear" w:color="auto" w:fill="FFFFFF"/>
        <w:tabs>
          <w:tab w:val="left" w:pos="835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"/>
          <w:sz w:val="26"/>
          <w:szCs w:val="26"/>
        </w:rPr>
        <w:lastRenderedPageBreak/>
        <w:t>б) досрочно расторгнуть Договор в порядке предусмотренным данным Договором;</w:t>
      </w:r>
    </w:p>
    <w:p w:rsidR="0082596F" w:rsidRPr="00D410C9" w:rsidRDefault="0082596F" w:rsidP="0072455A">
      <w:pPr>
        <w:shd w:val="clear" w:color="auto" w:fill="FFFFFF"/>
        <w:tabs>
          <w:tab w:val="left" w:pos="960"/>
        </w:tabs>
        <w:spacing w:line="300" w:lineRule="exact"/>
        <w:ind w:firstLine="709"/>
        <w:jc w:val="both"/>
        <w:rPr>
          <w:b w:val="0"/>
          <w:spacing w:val="-7"/>
          <w:sz w:val="26"/>
          <w:szCs w:val="26"/>
        </w:rPr>
      </w:pPr>
      <w:r w:rsidRPr="00D410C9">
        <w:rPr>
          <w:b w:val="0"/>
          <w:color w:val="000000"/>
          <w:spacing w:val="-7"/>
          <w:sz w:val="26"/>
          <w:szCs w:val="26"/>
        </w:rPr>
        <w:t>в) на возмещение в полном объеме убытков, причиненных ухудшением качества Участка</w:t>
      </w:r>
      <w:r w:rsidRPr="00D410C9">
        <w:rPr>
          <w:b w:val="0"/>
          <w:spacing w:val="-7"/>
          <w:sz w:val="26"/>
          <w:szCs w:val="26"/>
        </w:rPr>
        <w:t>, экологической обстановки в результате хозяйственной деятельности Арендатора и неисполнением (ненадлежащим исполнением) Арендатором обязательств по Договору, а также по иным основаниям, предусмотренным законодательством Российской Федерации.</w:t>
      </w:r>
    </w:p>
    <w:p w:rsidR="00A63F85" w:rsidRPr="00D410C9" w:rsidRDefault="00A63F85" w:rsidP="00A63F85">
      <w:pPr>
        <w:shd w:val="clear" w:color="auto" w:fill="FFFFFF"/>
        <w:tabs>
          <w:tab w:val="left" w:pos="960"/>
        </w:tabs>
        <w:spacing w:line="32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spacing w:val="-7"/>
          <w:sz w:val="26"/>
          <w:szCs w:val="26"/>
        </w:rPr>
        <w:t xml:space="preserve">г)  </w:t>
      </w:r>
      <w:r w:rsidRPr="00D410C9">
        <w:rPr>
          <w:b w:val="0"/>
          <w:spacing w:val="3"/>
          <w:sz w:val="26"/>
          <w:szCs w:val="26"/>
        </w:rPr>
        <w:t>расторгнуть договор в случае не</w:t>
      </w:r>
      <w:r w:rsidRPr="00D410C9">
        <w:rPr>
          <w:b w:val="0"/>
          <w:spacing w:val="-3"/>
          <w:sz w:val="26"/>
          <w:szCs w:val="26"/>
        </w:rPr>
        <w:t xml:space="preserve">использования Участка Арендатором, или использования  не по назначению, или использования с </w:t>
      </w:r>
      <w:r w:rsidRPr="00D410C9">
        <w:rPr>
          <w:b w:val="0"/>
          <w:sz w:val="26"/>
          <w:szCs w:val="26"/>
        </w:rPr>
        <w:t xml:space="preserve">нарушением условий Договора аренды или передачи в пользование третьим лицам  по любым </w:t>
      </w:r>
      <w:r w:rsidRPr="00D410C9">
        <w:rPr>
          <w:b w:val="0"/>
          <w:spacing w:val="-2"/>
          <w:sz w:val="26"/>
          <w:szCs w:val="26"/>
        </w:rPr>
        <w:t>видам договоров (сделок) без уведомления Арендодателя;</w:t>
      </w:r>
    </w:p>
    <w:p w:rsidR="0082596F" w:rsidRPr="00D410C9" w:rsidRDefault="0082596F" w:rsidP="0072455A">
      <w:pPr>
        <w:shd w:val="clear" w:color="auto" w:fill="FFFFFF"/>
        <w:tabs>
          <w:tab w:val="left" w:pos="907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spacing w:val="-8"/>
          <w:sz w:val="26"/>
          <w:szCs w:val="26"/>
        </w:rPr>
        <w:t>д)</w:t>
      </w:r>
      <w:r w:rsidRPr="00D410C9">
        <w:rPr>
          <w:b w:val="0"/>
          <w:sz w:val="26"/>
          <w:szCs w:val="26"/>
        </w:rPr>
        <w:t xml:space="preserve"> </w:t>
      </w:r>
      <w:r w:rsidRPr="00D410C9">
        <w:rPr>
          <w:b w:val="0"/>
          <w:spacing w:val="5"/>
          <w:sz w:val="26"/>
          <w:szCs w:val="26"/>
        </w:rPr>
        <w:t>вносить предложения по изменениям и дополнениям в настоящий</w:t>
      </w:r>
      <w:r w:rsidRPr="00D410C9">
        <w:rPr>
          <w:b w:val="0"/>
          <w:spacing w:val="5"/>
          <w:sz w:val="26"/>
          <w:szCs w:val="26"/>
        </w:rPr>
        <w:br/>
      </w:r>
      <w:r w:rsidRPr="00D410C9">
        <w:rPr>
          <w:b w:val="0"/>
          <w:spacing w:val="-6"/>
          <w:sz w:val="26"/>
          <w:szCs w:val="26"/>
        </w:rPr>
        <w:t>Договор;</w:t>
      </w:r>
    </w:p>
    <w:p w:rsidR="0082596F" w:rsidRPr="00D410C9" w:rsidRDefault="0082596F" w:rsidP="0072455A">
      <w:pPr>
        <w:shd w:val="clear" w:color="auto" w:fill="FFFFFF"/>
        <w:tabs>
          <w:tab w:val="left" w:pos="994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0"/>
          <w:sz w:val="26"/>
          <w:szCs w:val="26"/>
        </w:rPr>
        <w:t>е)</w:t>
      </w:r>
      <w:r w:rsidRPr="00D410C9">
        <w:rPr>
          <w:b w:val="0"/>
          <w:color w:val="000000"/>
          <w:sz w:val="26"/>
          <w:szCs w:val="26"/>
        </w:rPr>
        <w:t xml:space="preserve"> приостанавливать работы, ведущиеся Арендатором с нарушением условий</w:t>
      </w:r>
      <w:r w:rsidRPr="00D410C9">
        <w:rPr>
          <w:b w:val="0"/>
          <w:color w:val="000000"/>
          <w:sz w:val="26"/>
          <w:szCs w:val="26"/>
        </w:rPr>
        <w:br/>
      </w:r>
      <w:r w:rsidRPr="00D410C9">
        <w:rPr>
          <w:b w:val="0"/>
          <w:color w:val="000000"/>
          <w:spacing w:val="-3"/>
          <w:sz w:val="26"/>
          <w:szCs w:val="26"/>
        </w:rPr>
        <w:t>настоящего Договора и действующих земельным и градостроительным законодательством.</w:t>
      </w:r>
    </w:p>
    <w:p w:rsidR="0082596F" w:rsidRPr="00D410C9" w:rsidRDefault="0082596F" w:rsidP="0072455A">
      <w:pPr>
        <w:shd w:val="clear" w:color="auto" w:fill="FFFFFF"/>
        <w:tabs>
          <w:tab w:val="left" w:pos="379"/>
        </w:tabs>
        <w:spacing w:line="300" w:lineRule="exact"/>
        <w:ind w:left="34"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2"/>
          <w:sz w:val="26"/>
          <w:szCs w:val="26"/>
        </w:rPr>
        <w:t>3.2.</w:t>
      </w:r>
      <w:r w:rsidRPr="00D410C9">
        <w:rPr>
          <w:b w:val="0"/>
          <w:color w:val="000000"/>
          <w:sz w:val="26"/>
          <w:szCs w:val="26"/>
        </w:rPr>
        <w:tab/>
        <w:t xml:space="preserve"> </w:t>
      </w:r>
      <w:r w:rsidRPr="00D410C9">
        <w:rPr>
          <w:b w:val="0"/>
          <w:color w:val="000000"/>
          <w:spacing w:val="-3"/>
          <w:sz w:val="26"/>
          <w:szCs w:val="26"/>
        </w:rPr>
        <w:t>Арендодатель обязан:</w:t>
      </w:r>
    </w:p>
    <w:p w:rsidR="0082596F" w:rsidRPr="00D410C9" w:rsidRDefault="0082596F" w:rsidP="0072455A">
      <w:pPr>
        <w:shd w:val="clear" w:color="auto" w:fill="FFFFFF"/>
        <w:tabs>
          <w:tab w:val="left" w:pos="715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1"/>
          <w:sz w:val="26"/>
          <w:szCs w:val="26"/>
        </w:rPr>
        <w:t xml:space="preserve">а) </w:t>
      </w:r>
      <w:r w:rsidRPr="00D410C9">
        <w:rPr>
          <w:b w:val="0"/>
          <w:color w:val="000000"/>
          <w:spacing w:val="7"/>
          <w:sz w:val="26"/>
          <w:szCs w:val="26"/>
        </w:rPr>
        <w:t xml:space="preserve">предоставить </w:t>
      </w:r>
      <w:r w:rsidR="00517D81" w:rsidRPr="00D410C9">
        <w:rPr>
          <w:color w:val="000000"/>
          <w:sz w:val="26"/>
          <w:szCs w:val="26"/>
        </w:rPr>
        <w:t>Участок</w:t>
      </w:r>
      <w:r w:rsidR="00517D81" w:rsidRPr="00D410C9">
        <w:rPr>
          <w:b w:val="0"/>
          <w:color w:val="000000"/>
          <w:spacing w:val="7"/>
          <w:sz w:val="26"/>
          <w:szCs w:val="26"/>
        </w:rPr>
        <w:t xml:space="preserve"> </w:t>
      </w:r>
      <w:r w:rsidRPr="00D410C9">
        <w:rPr>
          <w:b w:val="0"/>
          <w:color w:val="000000"/>
          <w:spacing w:val="7"/>
          <w:sz w:val="26"/>
          <w:szCs w:val="26"/>
        </w:rPr>
        <w:t xml:space="preserve">по акту приема - передачи в соответствии с </w:t>
      </w:r>
      <w:r w:rsidRPr="00D410C9">
        <w:rPr>
          <w:b w:val="0"/>
          <w:color w:val="000000"/>
          <w:spacing w:val="-2"/>
          <w:sz w:val="26"/>
          <w:szCs w:val="26"/>
        </w:rPr>
        <w:t>условиями настоящего Договора;</w:t>
      </w:r>
    </w:p>
    <w:p w:rsidR="0082596F" w:rsidRPr="00D410C9" w:rsidRDefault="0082596F" w:rsidP="0072455A">
      <w:pPr>
        <w:shd w:val="clear" w:color="auto" w:fill="FFFFFF"/>
        <w:tabs>
          <w:tab w:val="left" w:pos="638"/>
        </w:tabs>
        <w:spacing w:line="300" w:lineRule="exact"/>
        <w:ind w:firstLine="709"/>
        <w:jc w:val="both"/>
        <w:rPr>
          <w:b w:val="0"/>
          <w:color w:val="000000"/>
          <w:spacing w:val="-3"/>
          <w:sz w:val="26"/>
          <w:szCs w:val="26"/>
        </w:rPr>
      </w:pPr>
      <w:r w:rsidRPr="00D410C9">
        <w:rPr>
          <w:b w:val="0"/>
          <w:color w:val="000000"/>
          <w:spacing w:val="-8"/>
          <w:sz w:val="26"/>
          <w:szCs w:val="26"/>
        </w:rPr>
        <w:t>б)</w:t>
      </w:r>
      <w:r w:rsidRPr="00D410C9">
        <w:rPr>
          <w:b w:val="0"/>
          <w:color w:val="000000"/>
          <w:sz w:val="26"/>
          <w:szCs w:val="26"/>
        </w:rPr>
        <w:t xml:space="preserve"> </w:t>
      </w:r>
      <w:r w:rsidRPr="00D410C9">
        <w:rPr>
          <w:b w:val="0"/>
          <w:color w:val="000000"/>
          <w:spacing w:val="-2"/>
          <w:sz w:val="26"/>
          <w:szCs w:val="26"/>
        </w:rPr>
        <w:t>не вмешиваться в хозяйственную деятельность Арендатора, связанную с</w:t>
      </w:r>
      <w:r w:rsidRPr="00D410C9">
        <w:rPr>
          <w:b w:val="0"/>
          <w:color w:val="000000"/>
          <w:spacing w:val="-2"/>
          <w:sz w:val="26"/>
          <w:szCs w:val="26"/>
        </w:rPr>
        <w:br/>
      </w:r>
      <w:r w:rsidRPr="00D410C9">
        <w:rPr>
          <w:b w:val="0"/>
          <w:color w:val="000000"/>
          <w:spacing w:val="-3"/>
          <w:sz w:val="26"/>
          <w:szCs w:val="26"/>
        </w:rPr>
        <w:t xml:space="preserve">использованием </w:t>
      </w:r>
      <w:r w:rsidR="00517D81" w:rsidRPr="00D410C9">
        <w:rPr>
          <w:color w:val="000000"/>
          <w:sz w:val="26"/>
          <w:szCs w:val="26"/>
        </w:rPr>
        <w:t>Участка</w:t>
      </w:r>
      <w:r w:rsidRPr="00D410C9">
        <w:rPr>
          <w:b w:val="0"/>
          <w:color w:val="000000"/>
          <w:spacing w:val="-3"/>
          <w:sz w:val="26"/>
          <w:szCs w:val="26"/>
        </w:rPr>
        <w:t>, если она не противоречит условиям настоящего Договора и законодательству Российской Федерации;</w:t>
      </w:r>
    </w:p>
    <w:p w:rsidR="0082596F" w:rsidRPr="00D410C9" w:rsidRDefault="0082596F" w:rsidP="0072455A">
      <w:pPr>
        <w:shd w:val="clear" w:color="auto" w:fill="FFFFFF"/>
        <w:tabs>
          <w:tab w:val="left" w:pos="638"/>
        </w:tabs>
        <w:spacing w:line="300" w:lineRule="exact"/>
        <w:ind w:firstLine="709"/>
        <w:jc w:val="both"/>
        <w:rPr>
          <w:b w:val="0"/>
          <w:color w:val="000000"/>
          <w:spacing w:val="-3"/>
          <w:sz w:val="26"/>
          <w:szCs w:val="26"/>
        </w:rPr>
      </w:pPr>
      <w:r w:rsidRPr="00D410C9">
        <w:rPr>
          <w:b w:val="0"/>
          <w:color w:val="000000"/>
          <w:spacing w:val="-3"/>
          <w:sz w:val="26"/>
          <w:szCs w:val="26"/>
        </w:rPr>
        <w:t>в) в случае несвоевременной уплаты арендных платежей уведомить Арендатора об образовавшейся задолженности.</w:t>
      </w:r>
    </w:p>
    <w:p w:rsidR="0082596F" w:rsidRPr="00D410C9" w:rsidRDefault="0082596F" w:rsidP="0072455A">
      <w:pPr>
        <w:shd w:val="clear" w:color="auto" w:fill="FFFFFF"/>
        <w:tabs>
          <w:tab w:val="left" w:pos="638"/>
        </w:tabs>
        <w:spacing w:line="300" w:lineRule="exact"/>
        <w:ind w:firstLine="709"/>
        <w:jc w:val="both"/>
        <w:rPr>
          <w:b w:val="0"/>
          <w:color w:val="000000"/>
          <w:spacing w:val="-3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jc w:val="center"/>
        <w:rPr>
          <w:color w:val="000000"/>
          <w:spacing w:val="3"/>
          <w:sz w:val="26"/>
          <w:szCs w:val="26"/>
        </w:rPr>
      </w:pPr>
      <w:r w:rsidRPr="00D410C9">
        <w:rPr>
          <w:color w:val="000000"/>
          <w:spacing w:val="3"/>
          <w:sz w:val="26"/>
          <w:szCs w:val="26"/>
        </w:rPr>
        <w:t>4. Права и обязанности Арендатора</w:t>
      </w:r>
    </w:p>
    <w:p w:rsidR="0082596F" w:rsidRPr="00D410C9" w:rsidRDefault="0082596F" w:rsidP="0072455A">
      <w:pPr>
        <w:shd w:val="clear" w:color="auto" w:fill="FFFFFF"/>
        <w:spacing w:line="300" w:lineRule="exact"/>
        <w:jc w:val="center"/>
        <w:rPr>
          <w:b w:val="0"/>
          <w:color w:val="000000"/>
          <w:spacing w:val="3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tabs>
          <w:tab w:val="left" w:pos="374"/>
          <w:tab w:val="left" w:pos="1134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7"/>
          <w:sz w:val="26"/>
          <w:szCs w:val="26"/>
        </w:rPr>
        <w:t>4.1.</w:t>
      </w:r>
      <w:r w:rsidRPr="00D410C9">
        <w:rPr>
          <w:b w:val="0"/>
          <w:color w:val="000000"/>
          <w:sz w:val="26"/>
          <w:szCs w:val="26"/>
        </w:rPr>
        <w:tab/>
      </w:r>
      <w:r w:rsidRPr="00D410C9">
        <w:rPr>
          <w:b w:val="0"/>
          <w:color w:val="000000"/>
          <w:spacing w:val="-3"/>
          <w:sz w:val="26"/>
          <w:szCs w:val="26"/>
        </w:rPr>
        <w:t>Арендатор имеет право:</w:t>
      </w:r>
    </w:p>
    <w:p w:rsidR="0082596F" w:rsidRPr="00D410C9" w:rsidRDefault="0082596F" w:rsidP="0072455A">
      <w:pPr>
        <w:shd w:val="clear" w:color="auto" w:fill="FFFFFF"/>
        <w:tabs>
          <w:tab w:val="left" w:pos="864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1"/>
          <w:sz w:val="26"/>
          <w:szCs w:val="26"/>
        </w:rPr>
        <w:t>а)</w:t>
      </w:r>
      <w:r w:rsidRPr="00D410C9">
        <w:rPr>
          <w:b w:val="0"/>
          <w:color w:val="000000"/>
          <w:sz w:val="26"/>
          <w:szCs w:val="26"/>
        </w:rPr>
        <w:t xml:space="preserve"> </w:t>
      </w:r>
      <w:r w:rsidRPr="00D410C9">
        <w:rPr>
          <w:b w:val="0"/>
          <w:color w:val="000000"/>
          <w:spacing w:val="1"/>
          <w:sz w:val="26"/>
          <w:szCs w:val="26"/>
        </w:rPr>
        <w:t xml:space="preserve">использовать земельный участок в соответствии с его целевым назначением и условиями настоящего </w:t>
      </w:r>
      <w:r w:rsidRPr="00D410C9">
        <w:rPr>
          <w:b w:val="0"/>
          <w:color w:val="000000"/>
          <w:spacing w:val="-6"/>
          <w:sz w:val="26"/>
          <w:szCs w:val="26"/>
        </w:rPr>
        <w:t>Договора;</w:t>
      </w:r>
    </w:p>
    <w:p w:rsidR="0082596F" w:rsidRPr="00D410C9" w:rsidRDefault="0082596F" w:rsidP="0072455A">
      <w:pPr>
        <w:shd w:val="clear" w:color="auto" w:fill="FFFFFF"/>
        <w:tabs>
          <w:tab w:val="left" w:pos="907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9"/>
          <w:sz w:val="26"/>
          <w:szCs w:val="26"/>
        </w:rPr>
        <w:t>б)</w:t>
      </w:r>
      <w:r w:rsidRPr="00D410C9">
        <w:rPr>
          <w:b w:val="0"/>
          <w:color w:val="000000"/>
          <w:sz w:val="26"/>
          <w:szCs w:val="26"/>
        </w:rPr>
        <w:t xml:space="preserve"> возводить на арендуемом участке здания, строения и сооружения в соответствии с</w:t>
      </w:r>
      <w:r w:rsidRPr="00D410C9">
        <w:rPr>
          <w:b w:val="0"/>
          <w:color w:val="000000"/>
          <w:sz w:val="26"/>
          <w:szCs w:val="26"/>
        </w:rPr>
        <w:br/>
      </w:r>
      <w:r w:rsidRPr="00D410C9">
        <w:rPr>
          <w:b w:val="0"/>
          <w:color w:val="000000"/>
          <w:spacing w:val="-3"/>
          <w:sz w:val="26"/>
          <w:szCs w:val="26"/>
        </w:rPr>
        <w:t>правилами, условленными законодательством;</w:t>
      </w:r>
    </w:p>
    <w:p w:rsidR="0082596F" w:rsidRPr="00D410C9" w:rsidRDefault="0082596F" w:rsidP="0072455A">
      <w:pPr>
        <w:shd w:val="clear" w:color="auto" w:fill="FFFFFF"/>
        <w:tabs>
          <w:tab w:val="left" w:pos="907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 xml:space="preserve">в) </w:t>
      </w:r>
      <w:r w:rsidRPr="00D410C9">
        <w:rPr>
          <w:b w:val="0"/>
          <w:color w:val="000000"/>
          <w:spacing w:val="5"/>
          <w:sz w:val="26"/>
          <w:szCs w:val="26"/>
        </w:rPr>
        <w:t>вносить предложения по изменениям и дополнениям в настоящий</w:t>
      </w:r>
      <w:r w:rsidRPr="00D410C9">
        <w:rPr>
          <w:b w:val="0"/>
          <w:color w:val="000000"/>
          <w:spacing w:val="5"/>
          <w:sz w:val="26"/>
          <w:szCs w:val="26"/>
        </w:rPr>
        <w:br/>
      </w:r>
      <w:r w:rsidRPr="00D410C9">
        <w:rPr>
          <w:b w:val="0"/>
          <w:color w:val="000000"/>
          <w:spacing w:val="-6"/>
          <w:sz w:val="26"/>
          <w:szCs w:val="26"/>
        </w:rPr>
        <w:t>Договор.</w:t>
      </w:r>
    </w:p>
    <w:p w:rsidR="0082596F" w:rsidRPr="00D410C9" w:rsidRDefault="0082596F" w:rsidP="0072455A">
      <w:pPr>
        <w:shd w:val="clear" w:color="auto" w:fill="FFFFFF"/>
        <w:tabs>
          <w:tab w:val="left" w:pos="374"/>
          <w:tab w:val="left" w:pos="1134"/>
        </w:tabs>
        <w:spacing w:line="300" w:lineRule="exact"/>
        <w:ind w:left="19"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1"/>
          <w:sz w:val="26"/>
          <w:szCs w:val="26"/>
        </w:rPr>
        <w:t>4.2.</w:t>
      </w:r>
      <w:r w:rsidRPr="00D410C9">
        <w:rPr>
          <w:b w:val="0"/>
          <w:color w:val="000000"/>
          <w:sz w:val="26"/>
          <w:szCs w:val="26"/>
        </w:rPr>
        <w:tab/>
      </w:r>
      <w:r w:rsidRPr="00D410C9">
        <w:rPr>
          <w:b w:val="0"/>
          <w:color w:val="000000"/>
          <w:spacing w:val="-5"/>
          <w:sz w:val="26"/>
          <w:szCs w:val="26"/>
        </w:rPr>
        <w:t>Арендатор обязан:</w:t>
      </w:r>
    </w:p>
    <w:p w:rsidR="0082596F" w:rsidRPr="00D410C9" w:rsidRDefault="0082596F" w:rsidP="0072455A">
      <w:pPr>
        <w:shd w:val="clear" w:color="auto" w:fill="FFFFFF"/>
        <w:tabs>
          <w:tab w:val="left" w:pos="259"/>
          <w:tab w:val="left" w:pos="1134"/>
        </w:tabs>
        <w:spacing w:line="300" w:lineRule="exact"/>
        <w:ind w:left="10"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3"/>
          <w:sz w:val="26"/>
          <w:szCs w:val="26"/>
        </w:rPr>
        <w:t>а)</w:t>
      </w:r>
      <w:r w:rsidR="000426B2" w:rsidRPr="00D410C9">
        <w:rPr>
          <w:b w:val="0"/>
          <w:color w:val="000000"/>
          <w:sz w:val="26"/>
          <w:szCs w:val="26"/>
        </w:rPr>
        <w:tab/>
      </w:r>
      <w:r w:rsidRPr="00D410C9">
        <w:rPr>
          <w:b w:val="0"/>
          <w:color w:val="000000"/>
          <w:sz w:val="26"/>
          <w:szCs w:val="26"/>
        </w:rPr>
        <w:t xml:space="preserve">использовать </w:t>
      </w:r>
      <w:r w:rsidR="00517D81" w:rsidRPr="00D410C9">
        <w:rPr>
          <w:color w:val="000000"/>
          <w:sz w:val="26"/>
          <w:szCs w:val="26"/>
        </w:rPr>
        <w:t>Участок</w:t>
      </w:r>
      <w:r w:rsidR="00517D81" w:rsidRPr="00D410C9">
        <w:rPr>
          <w:b w:val="0"/>
          <w:color w:val="000000"/>
          <w:sz w:val="26"/>
          <w:szCs w:val="26"/>
        </w:rPr>
        <w:t xml:space="preserve"> </w:t>
      </w:r>
      <w:r w:rsidRPr="00D410C9">
        <w:rPr>
          <w:b w:val="0"/>
          <w:color w:val="000000"/>
          <w:sz w:val="26"/>
          <w:szCs w:val="26"/>
        </w:rPr>
        <w:t xml:space="preserve">исключительно в соответствии </w:t>
      </w:r>
      <w:r w:rsidR="00A63F85" w:rsidRPr="00D410C9">
        <w:rPr>
          <w:b w:val="0"/>
          <w:color w:val="000000"/>
          <w:sz w:val="26"/>
          <w:szCs w:val="26"/>
        </w:rPr>
        <w:t xml:space="preserve">с п. 1.1 </w:t>
      </w:r>
      <w:r w:rsidRPr="00D410C9">
        <w:rPr>
          <w:b w:val="0"/>
          <w:color w:val="000000"/>
          <w:sz w:val="26"/>
          <w:szCs w:val="26"/>
        </w:rPr>
        <w:t xml:space="preserve">настоящего </w:t>
      </w:r>
      <w:r w:rsidRPr="00D410C9">
        <w:rPr>
          <w:b w:val="0"/>
          <w:color w:val="000000"/>
          <w:spacing w:val="-8"/>
          <w:sz w:val="26"/>
          <w:szCs w:val="26"/>
        </w:rPr>
        <w:t>Договора.</w:t>
      </w:r>
    </w:p>
    <w:p w:rsidR="0082596F" w:rsidRPr="00D410C9" w:rsidRDefault="0082596F" w:rsidP="0072455A">
      <w:pPr>
        <w:shd w:val="clear" w:color="auto" w:fill="FFFFFF"/>
        <w:tabs>
          <w:tab w:val="left" w:pos="259"/>
          <w:tab w:val="left" w:pos="1134"/>
        </w:tabs>
        <w:spacing w:line="300" w:lineRule="exact"/>
        <w:ind w:left="10"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2"/>
          <w:sz w:val="26"/>
          <w:szCs w:val="26"/>
        </w:rPr>
        <w:t>б)</w:t>
      </w:r>
      <w:r w:rsidRPr="00D410C9">
        <w:rPr>
          <w:b w:val="0"/>
          <w:color w:val="000000"/>
          <w:sz w:val="26"/>
          <w:szCs w:val="26"/>
        </w:rPr>
        <w:tab/>
      </w:r>
      <w:r w:rsidRPr="00D410C9">
        <w:rPr>
          <w:b w:val="0"/>
          <w:color w:val="000000"/>
          <w:spacing w:val="-2"/>
          <w:sz w:val="26"/>
          <w:szCs w:val="26"/>
        </w:rPr>
        <w:t xml:space="preserve">обеспечивать органам государственного и муниципального земельного контроля свободный доступ на </w:t>
      </w:r>
      <w:r w:rsidRPr="00D410C9">
        <w:rPr>
          <w:b w:val="0"/>
          <w:color w:val="000000"/>
          <w:spacing w:val="-7"/>
          <w:sz w:val="26"/>
          <w:szCs w:val="26"/>
        </w:rPr>
        <w:t>участок;</w:t>
      </w:r>
    </w:p>
    <w:p w:rsidR="0082596F" w:rsidRPr="00D410C9" w:rsidRDefault="0082596F" w:rsidP="0072455A">
      <w:pPr>
        <w:shd w:val="clear" w:color="auto" w:fill="FFFFFF"/>
        <w:tabs>
          <w:tab w:val="left" w:pos="259"/>
          <w:tab w:val="left" w:pos="1134"/>
        </w:tabs>
        <w:spacing w:line="300" w:lineRule="exact"/>
        <w:ind w:left="10"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0"/>
          <w:sz w:val="26"/>
          <w:szCs w:val="26"/>
        </w:rPr>
        <w:t>в)</w:t>
      </w:r>
      <w:r w:rsidRPr="00D410C9">
        <w:rPr>
          <w:b w:val="0"/>
          <w:color w:val="000000"/>
          <w:sz w:val="26"/>
          <w:szCs w:val="26"/>
        </w:rPr>
        <w:tab/>
      </w:r>
      <w:r w:rsidRPr="00D410C9">
        <w:rPr>
          <w:b w:val="0"/>
          <w:color w:val="000000"/>
          <w:spacing w:val="-3"/>
          <w:sz w:val="26"/>
          <w:szCs w:val="26"/>
        </w:rPr>
        <w:t>не нарушать права смежных землепользователей;</w:t>
      </w:r>
    </w:p>
    <w:p w:rsidR="0082596F" w:rsidRPr="00D410C9" w:rsidRDefault="0082596F" w:rsidP="0072455A">
      <w:pPr>
        <w:shd w:val="clear" w:color="auto" w:fill="FFFFFF"/>
        <w:tabs>
          <w:tab w:val="left" w:pos="-284"/>
        </w:tabs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12"/>
          <w:sz w:val="26"/>
          <w:szCs w:val="26"/>
        </w:rPr>
        <w:t xml:space="preserve">г) </w:t>
      </w:r>
      <w:r w:rsidRPr="00D410C9">
        <w:rPr>
          <w:b w:val="0"/>
          <w:color w:val="000000"/>
          <w:spacing w:val="-2"/>
          <w:sz w:val="26"/>
          <w:szCs w:val="26"/>
        </w:rPr>
        <w:t xml:space="preserve">при досрочном расторжении Договора Арендатор обязан передать участок Арендодателю </w:t>
      </w:r>
      <w:r w:rsidRPr="00D410C9">
        <w:rPr>
          <w:b w:val="0"/>
          <w:color w:val="000000"/>
          <w:spacing w:val="-3"/>
          <w:sz w:val="26"/>
          <w:szCs w:val="26"/>
        </w:rPr>
        <w:t xml:space="preserve">в состоянии и качестве не хуже первоначального по акту приема-передачи, все произведенные с письменного согласия Арендодателя на </w:t>
      </w:r>
      <w:r w:rsidR="00517D81" w:rsidRPr="00D410C9">
        <w:rPr>
          <w:color w:val="000000"/>
          <w:sz w:val="26"/>
          <w:szCs w:val="26"/>
        </w:rPr>
        <w:t>Участ</w:t>
      </w:r>
      <w:r w:rsidRPr="00D410C9">
        <w:rPr>
          <w:b w:val="0"/>
          <w:color w:val="000000"/>
          <w:spacing w:val="-3"/>
          <w:sz w:val="26"/>
          <w:szCs w:val="26"/>
        </w:rPr>
        <w:t>ке неотделимые улучшения передать Арендодателю безвозмездно;</w:t>
      </w:r>
    </w:p>
    <w:p w:rsidR="0082596F" w:rsidRPr="00D410C9" w:rsidRDefault="0082596F" w:rsidP="0072455A">
      <w:pPr>
        <w:shd w:val="clear" w:color="auto" w:fill="FFFFFF"/>
        <w:tabs>
          <w:tab w:val="left" w:pos="264"/>
          <w:tab w:val="left" w:pos="1134"/>
        </w:tabs>
        <w:spacing w:line="300" w:lineRule="exact"/>
        <w:ind w:firstLine="709"/>
        <w:jc w:val="both"/>
        <w:rPr>
          <w:b w:val="0"/>
          <w:color w:val="000000"/>
          <w:spacing w:val="7"/>
          <w:sz w:val="26"/>
          <w:szCs w:val="26"/>
        </w:rPr>
      </w:pPr>
      <w:r w:rsidRPr="00D410C9">
        <w:rPr>
          <w:b w:val="0"/>
          <w:color w:val="000000"/>
          <w:spacing w:val="-10"/>
          <w:sz w:val="26"/>
          <w:szCs w:val="26"/>
        </w:rPr>
        <w:t>д)</w:t>
      </w:r>
      <w:r w:rsidRPr="00D410C9">
        <w:rPr>
          <w:b w:val="0"/>
          <w:color w:val="000000"/>
          <w:sz w:val="26"/>
          <w:szCs w:val="26"/>
        </w:rPr>
        <w:tab/>
      </w:r>
      <w:r w:rsidRPr="00D410C9">
        <w:rPr>
          <w:b w:val="0"/>
          <w:color w:val="000000"/>
          <w:spacing w:val="-1"/>
          <w:sz w:val="26"/>
          <w:szCs w:val="26"/>
        </w:rPr>
        <w:t xml:space="preserve">своевременно и полностью выплачивать Арендодателю арендную плату, установленную </w:t>
      </w:r>
      <w:r w:rsidRPr="00D410C9">
        <w:rPr>
          <w:b w:val="0"/>
          <w:color w:val="000000"/>
          <w:spacing w:val="7"/>
          <w:sz w:val="26"/>
          <w:szCs w:val="26"/>
        </w:rPr>
        <w:t>Договором и последующими изменениями и дополнениями к нему;</w:t>
      </w:r>
    </w:p>
    <w:p w:rsidR="0082596F" w:rsidRPr="00D410C9" w:rsidRDefault="0082596F" w:rsidP="0072455A">
      <w:pPr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color w:val="000000"/>
          <w:spacing w:val="-3"/>
          <w:sz w:val="26"/>
          <w:szCs w:val="26"/>
        </w:rPr>
        <w:lastRenderedPageBreak/>
        <w:t>е)</w:t>
      </w:r>
      <w:r w:rsidR="000426B2" w:rsidRPr="00D410C9">
        <w:rPr>
          <w:b w:val="0"/>
          <w:color w:val="000000"/>
          <w:spacing w:val="-3"/>
          <w:sz w:val="26"/>
          <w:szCs w:val="26"/>
        </w:rPr>
        <w:t> </w:t>
      </w:r>
      <w:r w:rsidRPr="00D410C9">
        <w:rPr>
          <w:b w:val="0"/>
          <w:sz w:val="26"/>
          <w:szCs w:val="26"/>
        </w:rPr>
        <w:t>не допускать ухудшения экологической обстановки на Участке и прилегающих территориях в результате своей хозяйственной деятельности;</w:t>
      </w:r>
    </w:p>
    <w:p w:rsidR="0082596F" w:rsidRPr="00D410C9" w:rsidRDefault="000426B2" w:rsidP="0072455A">
      <w:pPr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>ё) </w:t>
      </w:r>
      <w:r w:rsidR="0082596F" w:rsidRPr="00D410C9">
        <w:rPr>
          <w:b w:val="0"/>
          <w:sz w:val="26"/>
          <w:szCs w:val="26"/>
        </w:rPr>
        <w:t>осуществлять мероприятия по рациональному использованию и охране земель (проведение благоустройства, соблюдение санитарных норм);</w:t>
      </w:r>
    </w:p>
    <w:p w:rsidR="0082596F" w:rsidRPr="00D410C9" w:rsidRDefault="000426B2" w:rsidP="0072455A">
      <w:pPr>
        <w:spacing w:line="300" w:lineRule="exact"/>
        <w:ind w:firstLine="709"/>
        <w:jc w:val="both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>ж) </w:t>
      </w:r>
      <w:r w:rsidR="0082596F" w:rsidRPr="00D410C9">
        <w:rPr>
          <w:b w:val="0"/>
          <w:sz w:val="26"/>
          <w:szCs w:val="26"/>
        </w:rPr>
        <w:t>возвести ограждение по границам арендуемого земельного участка до начала строительства;</w:t>
      </w:r>
    </w:p>
    <w:p w:rsidR="0082596F" w:rsidRPr="00D410C9" w:rsidRDefault="0082596F" w:rsidP="0072455A">
      <w:pPr>
        <w:shd w:val="clear" w:color="auto" w:fill="FFFFFF"/>
        <w:tabs>
          <w:tab w:val="left" w:pos="264"/>
        </w:tabs>
        <w:spacing w:line="300" w:lineRule="exact"/>
        <w:ind w:firstLine="709"/>
        <w:jc w:val="both"/>
        <w:rPr>
          <w:b w:val="0"/>
          <w:color w:val="000000"/>
          <w:spacing w:val="-3"/>
          <w:sz w:val="26"/>
          <w:szCs w:val="26"/>
        </w:rPr>
      </w:pPr>
      <w:r w:rsidRPr="00D410C9">
        <w:rPr>
          <w:b w:val="0"/>
          <w:sz w:val="26"/>
          <w:szCs w:val="26"/>
        </w:rPr>
        <w:t>з)</w:t>
      </w:r>
      <w:r w:rsidRPr="00D410C9">
        <w:rPr>
          <w:b w:val="0"/>
          <w:color w:val="000000"/>
          <w:spacing w:val="-3"/>
          <w:sz w:val="26"/>
          <w:szCs w:val="26"/>
        </w:rPr>
        <w:t xml:space="preserve"> строительство проводить согласно градостроительному плану земельного участка;</w:t>
      </w:r>
    </w:p>
    <w:p w:rsidR="0082596F" w:rsidRPr="00D410C9" w:rsidRDefault="000426B2" w:rsidP="0072455A">
      <w:pPr>
        <w:shd w:val="clear" w:color="auto" w:fill="FFFFFF"/>
        <w:tabs>
          <w:tab w:val="left" w:pos="264"/>
        </w:tabs>
        <w:spacing w:line="300" w:lineRule="exact"/>
        <w:ind w:firstLine="709"/>
        <w:jc w:val="both"/>
        <w:rPr>
          <w:b w:val="0"/>
          <w:color w:val="000000"/>
          <w:spacing w:val="-3"/>
          <w:sz w:val="26"/>
          <w:szCs w:val="26"/>
        </w:rPr>
      </w:pPr>
      <w:r w:rsidRPr="00D410C9">
        <w:rPr>
          <w:b w:val="0"/>
          <w:color w:val="000000"/>
          <w:spacing w:val="-3"/>
          <w:sz w:val="26"/>
          <w:szCs w:val="26"/>
        </w:rPr>
        <w:t>и) </w:t>
      </w:r>
      <w:r w:rsidR="0082596F" w:rsidRPr="00D410C9">
        <w:rPr>
          <w:b w:val="0"/>
          <w:color w:val="000000"/>
          <w:spacing w:val="-3"/>
          <w:sz w:val="26"/>
          <w:szCs w:val="26"/>
        </w:rPr>
        <w:t>уведомить Арендодателя о смене места жительства, регистрации и контактного телефона.</w:t>
      </w:r>
    </w:p>
    <w:p w:rsidR="0082596F" w:rsidRPr="00D410C9" w:rsidRDefault="0082596F" w:rsidP="0072455A">
      <w:pPr>
        <w:spacing w:line="300" w:lineRule="exact"/>
        <w:ind w:firstLine="709"/>
        <w:jc w:val="both"/>
        <w:rPr>
          <w:b w:val="0"/>
          <w:color w:val="000000"/>
          <w:spacing w:val="-3"/>
          <w:sz w:val="26"/>
          <w:szCs w:val="26"/>
        </w:rPr>
      </w:pPr>
      <w:r w:rsidRPr="00D410C9">
        <w:rPr>
          <w:b w:val="0"/>
          <w:color w:val="000000"/>
          <w:spacing w:val="-3"/>
          <w:sz w:val="26"/>
          <w:szCs w:val="26"/>
        </w:rPr>
        <w:t>4.3. Спорные вопросы, не урегулированные в настоящем договоре, разрешаются в судебном порядке по месту нахождения Арендодателя.</w:t>
      </w:r>
    </w:p>
    <w:p w:rsidR="0082596F" w:rsidRPr="00D410C9" w:rsidRDefault="0082596F" w:rsidP="0072455A">
      <w:pPr>
        <w:spacing w:line="300" w:lineRule="exact"/>
        <w:ind w:firstLine="709"/>
        <w:jc w:val="both"/>
        <w:rPr>
          <w:b w:val="0"/>
          <w:color w:val="000000"/>
          <w:spacing w:val="-3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jc w:val="center"/>
        <w:rPr>
          <w:color w:val="000000"/>
          <w:sz w:val="26"/>
          <w:szCs w:val="26"/>
        </w:rPr>
      </w:pPr>
      <w:r w:rsidRPr="00D410C9">
        <w:rPr>
          <w:color w:val="000000"/>
          <w:sz w:val="26"/>
          <w:szCs w:val="26"/>
        </w:rPr>
        <w:t>5. Расторжение договора</w:t>
      </w:r>
    </w:p>
    <w:p w:rsidR="0082596F" w:rsidRPr="00D410C9" w:rsidRDefault="0082596F" w:rsidP="0072455A">
      <w:pPr>
        <w:shd w:val="clear" w:color="auto" w:fill="FFFFFF"/>
        <w:spacing w:line="300" w:lineRule="exact"/>
        <w:jc w:val="center"/>
        <w:rPr>
          <w:b w:val="0"/>
          <w:color w:val="000000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 xml:space="preserve">5.1. Настоящий Договор, может быть, расторгнут досрочно по письменному соглашению Сторон, а так же по волеизъявлению одной из сторон в порядке и по основаниям, предусмотренными действующим Гражданским законодательством Российской Федерации. </w:t>
      </w:r>
    </w:p>
    <w:p w:rsidR="0082596F" w:rsidRPr="00D410C9" w:rsidRDefault="000426B2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>5.2. </w:t>
      </w:r>
      <w:r w:rsidR="0082596F" w:rsidRPr="00D410C9">
        <w:rPr>
          <w:b w:val="0"/>
          <w:color w:val="000000"/>
          <w:spacing w:val="3"/>
          <w:sz w:val="26"/>
          <w:szCs w:val="26"/>
        </w:rPr>
        <w:t>Досрочное расторжение Договора по требованию Арендодателя возможно при невыполнении Арендатором обязанностей указанных в п.п. 4.2 Договора.</w:t>
      </w:r>
    </w:p>
    <w:p w:rsidR="00A63F85" w:rsidRPr="00D410C9" w:rsidRDefault="00A63F85" w:rsidP="00A63F85">
      <w:pPr>
        <w:shd w:val="clear" w:color="auto" w:fill="FFFFFF"/>
        <w:spacing w:line="32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>5.3. Прекращение действия настоящего договора не освобождает Арендатора от необходимости погашения задолженности по арендной плате и выплате неустойки, предусмотренной настоящим Договором.</w:t>
      </w:r>
    </w:p>
    <w:p w:rsidR="0082596F" w:rsidRPr="00D410C9" w:rsidRDefault="000426B2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>5.4. </w:t>
      </w:r>
      <w:r w:rsidR="0082596F" w:rsidRPr="00D410C9">
        <w:rPr>
          <w:b w:val="0"/>
          <w:color w:val="000000"/>
          <w:spacing w:val="3"/>
          <w:sz w:val="26"/>
          <w:szCs w:val="26"/>
        </w:rPr>
        <w:t xml:space="preserve">При расторжении настоящего договора Арендодатель не возмещает Арендатору стоимость улучшений Участка, неотделимых без вреда для </w:t>
      </w:r>
      <w:r w:rsidR="00517D81" w:rsidRPr="00D410C9">
        <w:rPr>
          <w:color w:val="000000"/>
          <w:sz w:val="26"/>
          <w:szCs w:val="26"/>
        </w:rPr>
        <w:t>Участка</w:t>
      </w:r>
      <w:r w:rsidR="0082596F" w:rsidRPr="00D410C9">
        <w:rPr>
          <w:b w:val="0"/>
          <w:color w:val="000000"/>
          <w:spacing w:val="3"/>
          <w:sz w:val="26"/>
          <w:szCs w:val="26"/>
        </w:rPr>
        <w:t>.</w:t>
      </w:r>
    </w:p>
    <w:p w:rsidR="0082596F" w:rsidRPr="00D410C9" w:rsidRDefault="0082596F" w:rsidP="0072455A">
      <w:pPr>
        <w:shd w:val="clear" w:color="auto" w:fill="FFFFFF"/>
        <w:spacing w:line="300" w:lineRule="exact"/>
        <w:ind w:right="51" w:firstLine="11"/>
        <w:jc w:val="both"/>
        <w:rPr>
          <w:b w:val="0"/>
          <w:color w:val="000000"/>
          <w:spacing w:val="3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ind w:right="51" w:firstLine="11"/>
        <w:jc w:val="center"/>
        <w:rPr>
          <w:color w:val="000000"/>
          <w:spacing w:val="3"/>
          <w:sz w:val="26"/>
          <w:szCs w:val="26"/>
        </w:rPr>
      </w:pPr>
      <w:r w:rsidRPr="00D410C9">
        <w:rPr>
          <w:color w:val="000000"/>
          <w:spacing w:val="3"/>
          <w:sz w:val="26"/>
          <w:szCs w:val="26"/>
        </w:rPr>
        <w:t>6. Изменение условий договора аренды</w:t>
      </w:r>
    </w:p>
    <w:p w:rsidR="0082596F" w:rsidRPr="00D410C9" w:rsidRDefault="0082596F" w:rsidP="0072455A">
      <w:pPr>
        <w:shd w:val="clear" w:color="auto" w:fill="FFFFFF"/>
        <w:spacing w:line="300" w:lineRule="exact"/>
        <w:ind w:right="51" w:firstLine="11"/>
        <w:jc w:val="center"/>
        <w:rPr>
          <w:b w:val="0"/>
          <w:color w:val="000000"/>
          <w:spacing w:val="3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>6.1. Изменения, дополнения к настоящему Договору, а также расторжение Договора оформляются в форме Дополнительного соглашения, которое является неотъемлемой частью настоящего Договора.</w:t>
      </w:r>
    </w:p>
    <w:p w:rsidR="0082596F" w:rsidRPr="00D410C9" w:rsidRDefault="0082596F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>Расходы по государственной регистрации дополнительного соглашения возлагаются на сторону, выступившую с инициативой об изменении или дополнении к настоящему договору.</w:t>
      </w:r>
    </w:p>
    <w:p w:rsidR="0082596F" w:rsidRPr="00D410C9" w:rsidRDefault="0082596F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ind w:right="51" w:firstLine="11"/>
        <w:jc w:val="center"/>
        <w:rPr>
          <w:color w:val="000000"/>
          <w:spacing w:val="3"/>
          <w:sz w:val="26"/>
          <w:szCs w:val="26"/>
        </w:rPr>
      </w:pPr>
      <w:r w:rsidRPr="00D410C9">
        <w:rPr>
          <w:color w:val="000000"/>
          <w:spacing w:val="3"/>
          <w:sz w:val="26"/>
          <w:szCs w:val="26"/>
        </w:rPr>
        <w:t>7. Заключительные положения</w:t>
      </w:r>
    </w:p>
    <w:p w:rsidR="0082596F" w:rsidRPr="00D410C9" w:rsidRDefault="0082596F" w:rsidP="0072455A">
      <w:pPr>
        <w:shd w:val="clear" w:color="auto" w:fill="FFFFFF"/>
        <w:spacing w:line="300" w:lineRule="exact"/>
        <w:ind w:right="51" w:firstLine="11"/>
        <w:jc w:val="center"/>
        <w:rPr>
          <w:b w:val="0"/>
          <w:color w:val="000000"/>
          <w:spacing w:val="3"/>
          <w:sz w:val="26"/>
          <w:szCs w:val="26"/>
        </w:rPr>
      </w:pPr>
    </w:p>
    <w:p w:rsidR="0082596F" w:rsidRPr="00D410C9" w:rsidRDefault="0082596F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>7.1. Споры, возникшие из настоящего Договора, разрешаются судом или Арбитражным судом, по месту нахождения Арендодателя, в порядке, установленном действующим законодательством РФ.</w:t>
      </w:r>
    </w:p>
    <w:p w:rsidR="0082596F" w:rsidRPr="00D410C9" w:rsidRDefault="0082596F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 xml:space="preserve">7.2. Настоящий договор составлен и подписан в двух экземплярах </w:t>
      </w:r>
      <w:r w:rsidR="00A63F85" w:rsidRPr="00D410C9">
        <w:rPr>
          <w:b w:val="0"/>
          <w:color w:val="000000"/>
          <w:spacing w:val="3"/>
          <w:sz w:val="26"/>
          <w:szCs w:val="26"/>
        </w:rPr>
        <w:t>обладающих равной юридической силой,</w:t>
      </w:r>
      <w:r w:rsidRPr="00D410C9">
        <w:rPr>
          <w:b w:val="0"/>
          <w:color w:val="000000"/>
          <w:spacing w:val="3"/>
          <w:sz w:val="26"/>
          <w:szCs w:val="26"/>
        </w:rPr>
        <w:t xml:space="preserve"> по одному экземпляру для каждой из Сторон. </w:t>
      </w:r>
    </w:p>
    <w:p w:rsidR="0082596F" w:rsidRPr="00D410C9" w:rsidRDefault="0082596F" w:rsidP="0072455A">
      <w:pPr>
        <w:shd w:val="clear" w:color="auto" w:fill="FFFFFF"/>
        <w:spacing w:line="300" w:lineRule="exact"/>
        <w:ind w:right="51" w:firstLine="709"/>
        <w:jc w:val="both"/>
        <w:rPr>
          <w:b w:val="0"/>
          <w:color w:val="000000"/>
          <w:spacing w:val="3"/>
          <w:sz w:val="26"/>
          <w:szCs w:val="26"/>
        </w:rPr>
      </w:pPr>
    </w:p>
    <w:p w:rsidR="0082596F" w:rsidRPr="00D410C9" w:rsidRDefault="0082596F" w:rsidP="0072455A">
      <w:pPr>
        <w:tabs>
          <w:tab w:val="left" w:pos="7065"/>
        </w:tabs>
        <w:spacing w:line="300" w:lineRule="exact"/>
        <w:rPr>
          <w:b w:val="0"/>
          <w:sz w:val="26"/>
          <w:szCs w:val="26"/>
        </w:rPr>
      </w:pPr>
      <w:r w:rsidRPr="00D410C9">
        <w:rPr>
          <w:b w:val="0"/>
          <w:sz w:val="26"/>
          <w:szCs w:val="26"/>
        </w:rPr>
        <w:t>Приложения, являющиеся неотъемлемой частью Договора:</w:t>
      </w:r>
    </w:p>
    <w:p w:rsidR="0082596F" w:rsidRPr="00D410C9" w:rsidRDefault="0082596F" w:rsidP="0072455A">
      <w:pPr>
        <w:shd w:val="clear" w:color="auto" w:fill="FFFFFF"/>
        <w:spacing w:line="300" w:lineRule="exact"/>
        <w:jc w:val="both"/>
        <w:rPr>
          <w:b w:val="0"/>
          <w:color w:val="000000"/>
          <w:spacing w:val="-9"/>
          <w:sz w:val="26"/>
          <w:szCs w:val="26"/>
        </w:rPr>
      </w:pPr>
      <w:r w:rsidRPr="00D410C9">
        <w:rPr>
          <w:b w:val="0"/>
          <w:color w:val="000000"/>
          <w:spacing w:val="-9"/>
          <w:sz w:val="26"/>
          <w:szCs w:val="26"/>
        </w:rPr>
        <w:lastRenderedPageBreak/>
        <w:t>Приложение 1 (Выписка из Единого государственного реестра недвижимости об основных характеристиках и зарегистрированных правах на объект недвижимости.)</w:t>
      </w:r>
    </w:p>
    <w:p w:rsidR="0082596F" w:rsidRPr="00D410C9" w:rsidRDefault="0082596F" w:rsidP="0072455A">
      <w:pPr>
        <w:shd w:val="clear" w:color="auto" w:fill="FFFFFF"/>
        <w:tabs>
          <w:tab w:val="center" w:pos="4677"/>
        </w:tabs>
        <w:spacing w:line="300" w:lineRule="exact"/>
        <w:jc w:val="both"/>
        <w:rPr>
          <w:b w:val="0"/>
          <w:color w:val="000000"/>
          <w:spacing w:val="-9"/>
          <w:sz w:val="26"/>
          <w:szCs w:val="26"/>
        </w:rPr>
      </w:pPr>
      <w:r w:rsidRPr="00D410C9">
        <w:rPr>
          <w:b w:val="0"/>
          <w:color w:val="000000"/>
          <w:spacing w:val="-9"/>
          <w:sz w:val="26"/>
          <w:szCs w:val="26"/>
        </w:rPr>
        <w:t>Приложение  2 (Акт приема-передачи)</w:t>
      </w:r>
    </w:p>
    <w:p w:rsidR="0082596F" w:rsidRPr="00D410C9" w:rsidRDefault="0082596F" w:rsidP="0072455A">
      <w:pPr>
        <w:shd w:val="clear" w:color="auto" w:fill="FFFFFF"/>
        <w:spacing w:line="300" w:lineRule="exact"/>
        <w:ind w:hanging="284"/>
        <w:jc w:val="center"/>
        <w:rPr>
          <w:color w:val="000000"/>
          <w:sz w:val="26"/>
          <w:szCs w:val="26"/>
        </w:rPr>
      </w:pPr>
      <w:r w:rsidRPr="00D410C9">
        <w:rPr>
          <w:color w:val="000000"/>
          <w:sz w:val="26"/>
          <w:szCs w:val="26"/>
        </w:rPr>
        <w:t>8. Юридические адреса и реквизиты сторон</w:t>
      </w:r>
    </w:p>
    <w:p w:rsidR="0082596F" w:rsidRPr="00D410C9" w:rsidRDefault="0082596F" w:rsidP="0082596F">
      <w:pPr>
        <w:shd w:val="clear" w:color="auto" w:fill="FFFFFF"/>
        <w:spacing w:line="274" w:lineRule="exact"/>
        <w:rPr>
          <w:b w:val="0"/>
          <w:color w:val="000000"/>
          <w:spacing w:val="-9"/>
          <w:sz w:val="26"/>
          <w:szCs w:val="26"/>
        </w:rPr>
      </w:pPr>
    </w:p>
    <w:tbl>
      <w:tblPr>
        <w:tblW w:w="9681" w:type="dxa"/>
        <w:tblInd w:w="151" w:type="dxa"/>
        <w:tblLook w:val="0000"/>
      </w:tblPr>
      <w:tblGrid>
        <w:gridCol w:w="5344"/>
        <w:gridCol w:w="4337"/>
      </w:tblGrid>
      <w:tr w:rsidR="0082596F" w:rsidRPr="00D410C9" w:rsidTr="000E18A0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344" w:type="dxa"/>
          </w:tcPr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color w:val="000000"/>
                <w:spacing w:val="-9"/>
                <w:sz w:val="26"/>
                <w:szCs w:val="26"/>
              </w:rPr>
              <w:t>Арендодатель</w:t>
            </w:r>
          </w:p>
          <w:p w:rsidR="00517D81" w:rsidRPr="00D410C9" w:rsidRDefault="00517D81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color w:val="000000"/>
                <w:spacing w:val="-9"/>
                <w:sz w:val="26"/>
                <w:szCs w:val="26"/>
              </w:rPr>
            </w:pP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>Администрация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Александровского муниципального округа 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Юридический и почтовый адрес: 618320, </w:t>
            </w: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br/>
              <w:t>г. Александровск, ул. Ленина, зд.20а, помещ. 20а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УФК по Пермскому краю (Администрация Александровского муниципального округа)  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proofErr w:type="gramStart"/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>л</w:t>
            </w:r>
            <w:proofErr w:type="gramEnd"/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/с 04563389830, 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ИНН </w:t>
            </w:r>
            <w:r w:rsidRPr="00D410C9">
              <w:rPr>
                <w:b w:val="0"/>
                <w:sz w:val="26"/>
                <w:szCs w:val="26"/>
              </w:rPr>
              <w:t>5911082529</w:t>
            </w: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,   КПП  </w:t>
            </w:r>
            <w:r w:rsidRPr="00D410C9">
              <w:rPr>
                <w:b w:val="0"/>
                <w:sz w:val="26"/>
                <w:szCs w:val="26"/>
              </w:rPr>
              <w:t>591101001</w:t>
            </w: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,      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ОКТМО – </w:t>
            </w:r>
            <w:r w:rsidRPr="00D410C9">
              <w:rPr>
                <w:b w:val="0"/>
                <w:sz w:val="26"/>
                <w:szCs w:val="26"/>
              </w:rPr>
              <w:t>57502000</w:t>
            </w: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>,   БИК – 015773997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Бан/счет </w:t>
            </w:r>
            <w:r w:rsidRPr="00D410C9">
              <w:rPr>
                <w:b w:val="0"/>
                <w:sz w:val="26"/>
                <w:szCs w:val="26"/>
              </w:rPr>
              <w:t>03100643000000015600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proofErr w:type="gramStart"/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>Кор/ счет</w:t>
            </w:r>
            <w:proofErr w:type="gramEnd"/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 </w:t>
            </w:r>
            <w:r w:rsidRPr="00D410C9">
              <w:rPr>
                <w:b w:val="0"/>
                <w:sz w:val="26"/>
                <w:szCs w:val="26"/>
              </w:rPr>
              <w:t>40102810145370000048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>Банк получателя: ОТДЕЛЕНИЕ ПЕРМЬ БАНКА РОССИИ//УФК по Пермскому краю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center" w:pos="5026"/>
              </w:tabs>
              <w:spacing w:line="274" w:lineRule="exact"/>
              <w:ind w:left="-43" w:firstLine="34"/>
              <w:rPr>
                <w:b w:val="0"/>
                <w:color w:val="000000"/>
                <w:spacing w:val="-1"/>
                <w:sz w:val="26"/>
                <w:szCs w:val="26"/>
              </w:rPr>
            </w:pPr>
            <w:r w:rsidRPr="00D410C9">
              <w:rPr>
                <w:b w:val="0"/>
                <w:color w:val="000000"/>
                <w:spacing w:val="-9"/>
                <w:sz w:val="26"/>
                <w:szCs w:val="26"/>
              </w:rPr>
              <w:t xml:space="preserve">телефон: (34274) 3-53-77   </w:t>
            </w:r>
          </w:p>
        </w:tc>
        <w:tc>
          <w:tcPr>
            <w:tcW w:w="4337" w:type="dxa"/>
          </w:tcPr>
          <w:p w:rsidR="0082596F" w:rsidRPr="00D410C9" w:rsidRDefault="0082596F" w:rsidP="000E18A0">
            <w:pPr>
              <w:rPr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color w:val="000000"/>
                <w:spacing w:val="-9"/>
                <w:sz w:val="26"/>
                <w:szCs w:val="26"/>
              </w:rPr>
              <w:t>Арендатор</w:t>
            </w:r>
          </w:p>
          <w:p w:rsidR="0082596F" w:rsidRPr="00D410C9" w:rsidRDefault="0082596F" w:rsidP="000E18A0">
            <w:pPr>
              <w:shd w:val="clear" w:color="auto" w:fill="FFFFFF"/>
              <w:tabs>
                <w:tab w:val="left" w:pos="5880"/>
              </w:tabs>
              <w:rPr>
                <w:b w:val="0"/>
                <w:color w:val="000000"/>
                <w:spacing w:val="-1"/>
                <w:sz w:val="26"/>
                <w:szCs w:val="26"/>
              </w:rPr>
            </w:pPr>
          </w:p>
        </w:tc>
      </w:tr>
    </w:tbl>
    <w:p w:rsidR="0082596F" w:rsidRPr="00D410C9" w:rsidRDefault="0082596F" w:rsidP="0082596F">
      <w:pPr>
        <w:shd w:val="clear" w:color="auto" w:fill="FFFFFF"/>
        <w:tabs>
          <w:tab w:val="left" w:pos="5880"/>
        </w:tabs>
        <w:spacing w:line="274" w:lineRule="exact"/>
        <w:rPr>
          <w:b w:val="0"/>
          <w:color w:val="000000"/>
          <w:spacing w:val="3"/>
          <w:sz w:val="26"/>
          <w:szCs w:val="26"/>
        </w:rPr>
      </w:pPr>
    </w:p>
    <w:p w:rsidR="0082596F" w:rsidRPr="00D410C9" w:rsidRDefault="0082596F" w:rsidP="0082596F">
      <w:pPr>
        <w:shd w:val="clear" w:color="auto" w:fill="FFFFFF"/>
        <w:tabs>
          <w:tab w:val="left" w:pos="5880"/>
        </w:tabs>
        <w:spacing w:line="274" w:lineRule="exact"/>
        <w:jc w:val="center"/>
        <w:rPr>
          <w:b w:val="0"/>
          <w:color w:val="000000"/>
          <w:spacing w:val="3"/>
          <w:sz w:val="26"/>
          <w:szCs w:val="26"/>
        </w:rPr>
      </w:pPr>
      <w:r w:rsidRPr="00D410C9">
        <w:rPr>
          <w:b w:val="0"/>
          <w:color w:val="000000"/>
          <w:spacing w:val="3"/>
          <w:sz w:val="26"/>
          <w:szCs w:val="26"/>
        </w:rPr>
        <w:t>Подписи сторон:</w:t>
      </w:r>
    </w:p>
    <w:p w:rsidR="0082596F" w:rsidRPr="00D410C9" w:rsidRDefault="0082596F" w:rsidP="0082596F">
      <w:pPr>
        <w:shd w:val="clear" w:color="auto" w:fill="FFFFFF"/>
        <w:tabs>
          <w:tab w:val="left" w:pos="5880"/>
        </w:tabs>
        <w:spacing w:line="274" w:lineRule="exact"/>
        <w:jc w:val="center"/>
        <w:rPr>
          <w:b w:val="0"/>
          <w:color w:val="000000"/>
          <w:spacing w:val="3"/>
          <w:sz w:val="26"/>
          <w:szCs w:val="26"/>
        </w:rPr>
      </w:pPr>
    </w:p>
    <w:tbl>
      <w:tblPr>
        <w:tblW w:w="0" w:type="auto"/>
        <w:tblLook w:val="01E0"/>
      </w:tblPr>
      <w:tblGrid>
        <w:gridCol w:w="4926"/>
        <w:gridCol w:w="4927"/>
      </w:tblGrid>
      <w:tr w:rsidR="0082596F" w:rsidRPr="00D410C9" w:rsidTr="000E18A0">
        <w:tc>
          <w:tcPr>
            <w:tcW w:w="4926" w:type="dxa"/>
          </w:tcPr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jc w:val="center"/>
              <w:rPr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color w:val="000000"/>
                <w:spacing w:val="-9"/>
                <w:sz w:val="26"/>
                <w:szCs w:val="26"/>
              </w:rPr>
              <w:t>Арендодатель</w:t>
            </w:r>
          </w:p>
          <w:p w:rsidR="00517D81" w:rsidRPr="00D410C9" w:rsidRDefault="00517D81" w:rsidP="000E18A0">
            <w:pPr>
              <w:tabs>
                <w:tab w:val="left" w:pos="5880"/>
              </w:tabs>
              <w:spacing w:line="300" w:lineRule="exact"/>
              <w:jc w:val="center"/>
              <w:rPr>
                <w:color w:val="000000"/>
                <w:spacing w:val="-9"/>
                <w:sz w:val="26"/>
                <w:szCs w:val="26"/>
              </w:rPr>
            </w:pPr>
          </w:p>
          <w:p w:rsidR="0082596F" w:rsidRPr="00D410C9" w:rsidRDefault="0082596F" w:rsidP="000E18A0">
            <w:pPr>
              <w:spacing w:line="300" w:lineRule="exact"/>
              <w:rPr>
                <w:b w:val="0"/>
                <w:sz w:val="26"/>
                <w:szCs w:val="26"/>
              </w:rPr>
            </w:pPr>
            <w:r w:rsidRPr="00D410C9">
              <w:rPr>
                <w:b w:val="0"/>
                <w:sz w:val="26"/>
                <w:szCs w:val="26"/>
              </w:rPr>
              <w:t xml:space="preserve">Глава муниципального округа – </w:t>
            </w:r>
          </w:p>
          <w:p w:rsidR="0082596F" w:rsidRPr="00D410C9" w:rsidRDefault="0082596F" w:rsidP="000E18A0">
            <w:pPr>
              <w:spacing w:line="300" w:lineRule="exact"/>
              <w:rPr>
                <w:b w:val="0"/>
                <w:sz w:val="26"/>
                <w:szCs w:val="26"/>
              </w:rPr>
            </w:pPr>
            <w:r w:rsidRPr="00D410C9">
              <w:rPr>
                <w:b w:val="0"/>
                <w:sz w:val="26"/>
                <w:szCs w:val="26"/>
              </w:rPr>
              <w:t xml:space="preserve">глава администрации Александровского </w:t>
            </w:r>
          </w:p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rPr>
                <w:b w:val="0"/>
                <w:sz w:val="26"/>
                <w:szCs w:val="26"/>
              </w:rPr>
            </w:pPr>
            <w:r w:rsidRPr="00D410C9">
              <w:rPr>
                <w:b w:val="0"/>
                <w:sz w:val="26"/>
                <w:szCs w:val="26"/>
              </w:rPr>
              <w:t>муниципального округа</w:t>
            </w:r>
          </w:p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rPr>
                <w:b w:val="0"/>
                <w:sz w:val="26"/>
                <w:szCs w:val="26"/>
              </w:rPr>
            </w:pPr>
          </w:p>
          <w:p w:rsidR="0082596F" w:rsidRPr="00D410C9" w:rsidRDefault="0082596F" w:rsidP="000E18A0">
            <w:pPr>
              <w:rPr>
                <w:b w:val="0"/>
                <w:sz w:val="26"/>
                <w:szCs w:val="26"/>
              </w:rPr>
            </w:pPr>
            <w:r w:rsidRPr="00D410C9">
              <w:rPr>
                <w:b w:val="0"/>
                <w:sz w:val="26"/>
                <w:szCs w:val="26"/>
              </w:rPr>
              <w:t xml:space="preserve">_________________О.Э. Белобаржевская </w:t>
            </w:r>
          </w:p>
          <w:p w:rsidR="0082596F" w:rsidRPr="00D410C9" w:rsidRDefault="0082596F" w:rsidP="000E18A0">
            <w:pPr>
              <w:tabs>
                <w:tab w:val="left" w:pos="720"/>
                <w:tab w:val="left" w:pos="1440"/>
                <w:tab w:val="left" w:pos="2160"/>
                <w:tab w:val="left" w:pos="5430"/>
              </w:tabs>
              <w:rPr>
                <w:b w:val="0"/>
                <w:sz w:val="26"/>
                <w:szCs w:val="26"/>
              </w:rPr>
            </w:pPr>
            <w:r w:rsidRPr="00D410C9">
              <w:rPr>
                <w:b w:val="0"/>
                <w:sz w:val="26"/>
                <w:szCs w:val="26"/>
              </w:rPr>
              <w:t>М.П.</w:t>
            </w:r>
            <w:r w:rsidRPr="00D410C9">
              <w:rPr>
                <w:b w:val="0"/>
                <w:sz w:val="26"/>
                <w:szCs w:val="26"/>
              </w:rPr>
              <w:tab/>
              <w:t xml:space="preserve">                        </w:t>
            </w:r>
            <w:r w:rsidRPr="00D410C9">
              <w:rPr>
                <w:b w:val="0"/>
                <w:sz w:val="26"/>
                <w:szCs w:val="26"/>
              </w:rPr>
              <w:tab/>
              <w:t xml:space="preserve">    </w:t>
            </w:r>
          </w:p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rPr>
                <w:b w:val="0"/>
                <w:color w:val="000000"/>
                <w:spacing w:val="3"/>
                <w:sz w:val="26"/>
                <w:szCs w:val="26"/>
              </w:rPr>
            </w:pPr>
          </w:p>
        </w:tc>
        <w:tc>
          <w:tcPr>
            <w:tcW w:w="4927" w:type="dxa"/>
          </w:tcPr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jc w:val="center"/>
              <w:rPr>
                <w:color w:val="000000"/>
                <w:spacing w:val="-9"/>
                <w:sz w:val="26"/>
                <w:szCs w:val="26"/>
              </w:rPr>
            </w:pPr>
            <w:r w:rsidRPr="00D410C9">
              <w:rPr>
                <w:color w:val="000000"/>
                <w:spacing w:val="-9"/>
                <w:sz w:val="26"/>
                <w:szCs w:val="26"/>
              </w:rPr>
              <w:t>Арендатор</w:t>
            </w:r>
          </w:p>
          <w:p w:rsidR="00517D81" w:rsidRPr="00D410C9" w:rsidRDefault="00517D81" w:rsidP="000E18A0">
            <w:pPr>
              <w:tabs>
                <w:tab w:val="left" w:pos="5880"/>
              </w:tabs>
              <w:spacing w:line="300" w:lineRule="exact"/>
              <w:jc w:val="center"/>
              <w:rPr>
                <w:color w:val="000000"/>
                <w:spacing w:val="-9"/>
                <w:sz w:val="26"/>
                <w:szCs w:val="26"/>
              </w:rPr>
            </w:pPr>
          </w:p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jc w:val="center"/>
              <w:rPr>
                <w:b w:val="0"/>
                <w:color w:val="000000"/>
                <w:sz w:val="26"/>
                <w:szCs w:val="26"/>
              </w:rPr>
            </w:pPr>
            <w:r w:rsidRPr="00D410C9">
              <w:rPr>
                <w:b w:val="0"/>
                <w:color w:val="000000"/>
                <w:sz w:val="26"/>
                <w:szCs w:val="26"/>
              </w:rPr>
              <w:t>___________________________</w:t>
            </w:r>
          </w:p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jc w:val="center"/>
              <w:rPr>
                <w:b w:val="0"/>
                <w:color w:val="000000"/>
                <w:sz w:val="26"/>
                <w:szCs w:val="26"/>
              </w:rPr>
            </w:pPr>
            <w:r w:rsidRPr="00D410C9">
              <w:rPr>
                <w:b w:val="0"/>
                <w:color w:val="000000"/>
                <w:sz w:val="26"/>
                <w:szCs w:val="26"/>
              </w:rPr>
              <w:t>___________________________</w:t>
            </w:r>
          </w:p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jc w:val="center"/>
              <w:rPr>
                <w:b w:val="0"/>
                <w:color w:val="000000"/>
                <w:sz w:val="26"/>
                <w:szCs w:val="26"/>
              </w:rPr>
            </w:pPr>
            <w:r w:rsidRPr="00D410C9">
              <w:rPr>
                <w:b w:val="0"/>
                <w:color w:val="000000"/>
                <w:sz w:val="26"/>
                <w:szCs w:val="26"/>
              </w:rPr>
              <w:t>___________________________</w:t>
            </w:r>
          </w:p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jc w:val="center"/>
              <w:rPr>
                <w:b w:val="0"/>
                <w:color w:val="000000"/>
                <w:sz w:val="26"/>
                <w:szCs w:val="26"/>
              </w:rPr>
            </w:pPr>
          </w:p>
          <w:p w:rsidR="0082596F" w:rsidRPr="00D410C9" w:rsidRDefault="0082596F" w:rsidP="000E18A0">
            <w:pPr>
              <w:tabs>
                <w:tab w:val="left" w:pos="5880"/>
              </w:tabs>
              <w:spacing w:line="300" w:lineRule="exact"/>
              <w:jc w:val="center"/>
              <w:rPr>
                <w:b w:val="0"/>
                <w:color w:val="000000"/>
                <w:spacing w:val="3"/>
                <w:sz w:val="26"/>
                <w:szCs w:val="26"/>
              </w:rPr>
            </w:pPr>
            <w:r w:rsidRPr="00D410C9">
              <w:rPr>
                <w:b w:val="0"/>
                <w:sz w:val="26"/>
                <w:szCs w:val="26"/>
              </w:rPr>
              <w:t>__________________ _________</w:t>
            </w:r>
          </w:p>
        </w:tc>
      </w:tr>
    </w:tbl>
    <w:p w:rsidR="0082596F" w:rsidRPr="00D410C9" w:rsidRDefault="0082596F" w:rsidP="0082596F">
      <w:pPr>
        <w:ind w:left="3969"/>
        <w:rPr>
          <w:sz w:val="26"/>
          <w:szCs w:val="26"/>
        </w:rPr>
        <w:sectPr w:rsidR="0082596F" w:rsidRPr="00D410C9" w:rsidSect="004635A3">
          <w:pgSz w:w="11906" w:h="16838" w:code="9"/>
          <w:pgMar w:top="1134" w:right="851" w:bottom="1134" w:left="1418" w:header="720" w:footer="720" w:gutter="0"/>
          <w:cols w:space="708"/>
          <w:docGrid w:linePitch="360"/>
        </w:sectPr>
      </w:pPr>
    </w:p>
    <w:p w:rsidR="0082596F" w:rsidRPr="00D410C9" w:rsidRDefault="0082596F" w:rsidP="0082596F">
      <w:pPr>
        <w:spacing w:line="240" w:lineRule="exact"/>
        <w:ind w:left="5608"/>
        <w:jc w:val="both"/>
        <w:rPr>
          <w:b w:val="0"/>
        </w:rPr>
      </w:pPr>
      <w:r w:rsidRPr="00D410C9">
        <w:rPr>
          <w:b w:val="0"/>
        </w:rPr>
        <w:lastRenderedPageBreak/>
        <w:t xml:space="preserve">Приложение 2 </w:t>
      </w:r>
    </w:p>
    <w:p w:rsidR="0082596F" w:rsidRPr="00D410C9" w:rsidRDefault="0082596F" w:rsidP="0082596F">
      <w:pPr>
        <w:spacing w:line="240" w:lineRule="exact"/>
        <w:ind w:left="5608"/>
        <w:jc w:val="both"/>
        <w:rPr>
          <w:b w:val="0"/>
        </w:rPr>
      </w:pPr>
      <w:r w:rsidRPr="00D410C9">
        <w:rPr>
          <w:b w:val="0"/>
        </w:rPr>
        <w:t>к договору аренды земельного участка</w:t>
      </w:r>
    </w:p>
    <w:p w:rsidR="0082596F" w:rsidRPr="00D410C9" w:rsidRDefault="0072455A" w:rsidP="0082596F">
      <w:pPr>
        <w:spacing w:line="240" w:lineRule="exact"/>
        <w:ind w:left="5608"/>
        <w:jc w:val="both"/>
        <w:rPr>
          <w:b w:val="0"/>
        </w:rPr>
      </w:pPr>
      <w:r w:rsidRPr="00D410C9">
        <w:rPr>
          <w:b w:val="0"/>
        </w:rPr>
        <w:t>от _____________ № ___</w:t>
      </w:r>
    </w:p>
    <w:p w:rsidR="0082596F" w:rsidRPr="00D410C9" w:rsidRDefault="0082596F" w:rsidP="0082596F">
      <w:pPr>
        <w:spacing w:line="240" w:lineRule="exact"/>
        <w:jc w:val="both"/>
        <w:rPr>
          <w:b w:val="0"/>
        </w:rPr>
      </w:pPr>
    </w:p>
    <w:p w:rsidR="0082596F" w:rsidRPr="00D410C9" w:rsidRDefault="0082596F" w:rsidP="0082596F">
      <w:pPr>
        <w:jc w:val="center"/>
        <w:rPr>
          <w:b w:val="0"/>
        </w:rPr>
      </w:pPr>
    </w:p>
    <w:p w:rsidR="0082596F" w:rsidRPr="00D410C9" w:rsidRDefault="0082596F" w:rsidP="0082596F">
      <w:pPr>
        <w:jc w:val="center"/>
      </w:pPr>
      <w:r w:rsidRPr="00D410C9">
        <w:t>Акт</w:t>
      </w:r>
    </w:p>
    <w:p w:rsidR="0082596F" w:rsidRPr="00D410C9" w:rsidRDefault="0082596F" w:rsidP="0082596F">
      <w:pPr>
        <w:jc w:val="center"/>
      </w:pPr>
      <w:r w:rsidRPr="00D410C9">
        <w:t>приема – передачи земельного участка</w:t>
      </w:r>
    </w:p>
    <w:p w:rsidR="0082596F" w:rsidRPr="00D410C9" w:rsidRDefault="0082596F" w:rsidP="0082596F">
      <w:pPr>
        <w:jc w:val="center"/>
        <w:rPr>
          <w:b w:val="0"/>
          <w:sz w:val="25"/>
          <w:szCs w:val="25"/>
        </w:rPr>
      </w:pPr>
    </w:p>
    <w:p w:rsidR="0082596F" w:rsidRPr="00D410C9" w:rsidRDefault="0082596F" w:rsidP="0082596F">
      <w:pPr>
        <w:shd w:val="clear" w:color="auto" w:fill="FFFFFF"/>
        <w:tabs>
          <w:tab w:val="left" w:pos="5880"/>
        </w:tabs>
        <w:ind w:firstLine="561"/>
        <w:jc w:val="both"/>
        <w:rPr>
          <w:b w:val="0"/>
          <w:color w:val="000000"/>
          <w:spacing w:val="-1"/>
          <w:sz w:val="25"/>
          <w:szCs w:val="25"/>
        </w:rPr>
      </w:pPr>
      <w:r w:rsidRPr="00D410C9">
        <w:rPr>
          <w:sz w:val="25"/>
          <w:szCs w:val="25"/>
        </w:rPr>
        <w:t>АРЕНДОДАТЕЛЬ</w:t>
      </w:r>
      <w:r w:rsidRPr="00D410C9">
        <w:rPr>
          <w:b w:val="0"/>
          <w:sz w:val="25"/>
          <w:szCs w:val="25"/>
        </w:rPr>
        <w:t xml:space="preserve"> – администрация</w:t>
      </w:r>
      <w:r w:rsidRPr="00D410C9">
        <w:rPr>
          <w:b w:val="0"/>
          <w:color w:val="000000"/>
          <w:spacing w:val="4"/>
          <w:sz w:val="25"/>
          <w:szCs w:val="25"/>
        </w:rPr>
        <w:t xml:space="preserve"> Александровского муниципального округа в лице главы муниципального округа - главы администрации Александровского муниципального округа Белобаржевской </w:t>
      </w:r>
      <w:proofErr w:type="gramStart"/>
      <w:r w:rsidRPr="00D410C9">
        <w:rPr>
          <w:b w:val="0"/>
          <w:color w:val="000000"/>
          <w:spacing w:val="4"/>
          <w:sz w:val="25"/>
          <w:szCs w:val="25"/>
        </w:rPr>
        <w:t xml:space="preserve">Ольги Эдуардовны, действующей на основании Устава Александровского муниципального округа </w:t>
      </w:r>
      <w:r w:rsidRPr="00D410C9">
        <w:rPr>
          <w:b w:val="0"/>
          <w:sz w:val="25"/>
          <w:szCs w:val="25"/>
        </w:rPr>
        <w:t>передает</w:t>
      </w:r>
      <w:proofErr w:type="gramEnd"/>
      <w:r w:rsidRPr="00D410C9">
        <w:rPr>
          <w:b w:val="0"/>
          <w:sz w:val="25"/>
          <w:szCs w:val="25"/>
        </w:rPr>
        <w:t xml:space="preserve">, а </w:t>
      </w:r>
      <w:r w:rsidRPr="00D410C9">
        <w:rPr>
          <w:sz w:val="25"/>
          <w:szCs w:val="25"/>
        </w:rPr>
        <w:t>АРЕНДАТОР</w:t>
      </w:r>
      <w:r w:rsidRPr="00D410C9">
        <w:rPr>
          <w:b w:val="0"/>
          <w:sz w:val="25"/>
          <w:szCs w:val="25"/>
        </w:rPr>
        <w:t xml:space="preserve"> – </w:t>
      </w:r>
      <w:r w:rsidRPr="00D410C9">
        <w:rPr>
          <w:b w:val="0"/>
          <w:color w:val="000000"/>
          <w:sz w:val="25"/>
          <w:szCs w:val="25"/>
        </w:rPr>
        <w:t>____________________________________,</w:t>
      </w:r>
      <w:r w:rsidRPr="00D410C9">
        <w:rPr>
          <w:b w:val="0"/>
          <w:sz w:val="25"/>
          <w:szCs w:val="25"/>
        </w:rPr>
        <w:t xml:space="preserve"> принимает в натуре земельный участок с кадастровым номером:</w:t>
      </w:r>
      <w:r w:rsidRPr="00D410C9">
        <w:rPr>
          <w:b w:val="0"/>
          <w:color w:val="000000"/>
          <w:spacing w:val="-3"/>
          <w:sz w:val="25"/>
          <w:szCs w:val="25"/>
        </w:rPr>
        <w:t xml:space="preserve"> ________________</w:t>
      </w:r>
      <w:r w:rsidRPr="00D410C9">
        <w:rPr>
          <w:b w:val="0"/>
          <w:sz w:val="25"/>
          <w:szCs w:val="25"/>
        </w:rPr>
        <w:t>, расположенный</w:t>
      </w:r>
      <w:r w:rsidRPr="00D410C9">
        <w:rPr>
          <w:b w:val="0"/>
          <w:i/>
          <w:iCs/>
          <w:color w:val="000000"/>
          <w:sz w:val="25"/>
          <w:szCs w:val="25"/>
        </w:rPr>
        <w:t xml:space="preserve"> </w:t>
      </w:r>
      <w:r w:rsidRPr="00D410C9">
        <w:rPr>
          <w:b w:val="0"/>
          <w:iCs/>
          <w:color w:val="000000"/>
          <w:sz w:val="25"/>
          <w:szCs w:val="25"/>
        </w:rPr>
        <w:t>по адресу: Пермский край, ______________________________________________</w:t>
      </w:r>
      <w:r w:rsidRPr="00D410C9">
        <w:rPr>
          <w:b w:val="0"/>
          <w:i/>
          <w:iCs/>
          <w:color w:val="000000"/>
          <w:sz w:val="25"/>
          <w:szCs w:val="25"/>
        </w:rPr>
        <w:t xml:space="preserve">, </w:t>
      </w:r>
      <w:r w:rsidRPr="00D410C9">
        <w:rPr>
          <w:b w:val="0"/>
          <w:sz w:val="25"/>
          <w:szCs w:val="25"/>
        </w:rPr>
        <w:t>площадью _____</w:t>
      </w:r>
      <w:r w:rsidRPr="00D410C9">
        <w:rPr>
          <w:b w:val="0"/>
          <w:i/>
          <w:sz w:val="25"/>
          <w:szCs w:val="25"/>
        </w:rPr>
        <w:t xml:space="preserve"> </w:t>
      </w:r>
      <w:r w:rsidRPr="00D410C9">
        <w:rPr>
          <w:b w:val="0"/>
          <w:sz w:val="25"/>
          <w:szCs w:val="25"/>
        </w:rPr>
        <w:t>кв.м. в границах указанных в приложении № 1.</w:t>
      </w:r>
    </w:p>
    <w:p w:rsidR="0082596F" w:rsidRPr="00D410C9" w:rsidRDefault="0082596F" w:rsidP="0082596F">
      <w:pPr>
        <w:jc w:val="both"/>
        <w:rPr>
          <w:b w:val="0"/>
          <w:sz w:val="25"/>
          <w:szCs w:val="25"/>
        </w:rPr>
      </w:pPr>
    </w:p>
    <w:p w:rsidR="00517D81" w:rsidRPr="00D410C9" w:rsidRDefault="00517D81" w:rsidP="0082596F">
      <w:pPr>
        <w:jc w:val="both"/>
        <w:rPr>
          <w:b w:val="0"/>
          <w:sz w:val="25"/>
          <w:szCs w:val="25"/>
        </w:rPr>
      </w:pPr>
    </w:p>
    <w:p w:rsidR="0082596F" w:rsidRPr="00D410C9" w:rsidRDefault="0082596F" w:rsidP="0082596F">
      <w:pPr>
        <w:jc w:val="both"/>
        <w:rPr>
          <w:sz w:val="25"/>
          <w:szCs w:val="25"/>
        </w:rPr>
      </w:pPr>
      <w:r w:rsidRPr="00D410C9">
        <w:rPr>
          <w:b w:val="0"/>
          <w:sz w:val="25"/>
          <w:szCs w:val="25"/>
        </w:rPr>
        <w:t xml:space="preserve"> </w:t>
      </w:r>
      <w:r w:rsidRPr="00D410C9">
        <w:rPr>
          <w:sz w:val="25"/>
          <w:szCs w:val="25"/>
        </w:rPr>
        <w:t>Арендодатель                                                               Арендатор</w:t>
      </w:r>
    </w:p>
    <w:p w:rsidR="0082596F" w:rsidRPr="00D410C9" w:rsidRDefault="0082596F" w:rsidP="0082596F">
      <w:pPr>
        <w:jc w:val="both"/>
        <w:rPr>
          <w:b w:val="0"/>
          <w:sz w:val="25"/>
          <w:szCs w:val="25"/>
        </w:rPr>
      </w:pPr>
    </w:p>
    <w:p w:rsidR="0082596F" w:rsidRPr="00D410C9" w:rsidRDefault="0082596F" w:rsidP="0082596F">
      <w:pPr>
        <w:jc w:val="both"/>
        <w:rPr>
          <w:b w:val="0"/>
          <w:sz w:val="25"/>
          <w:szCs w:val="25"/>
        </w:rPr>
      </w:pPr>
    </w:p>
    <w:p w:rsidR="0082596F" w:rsidRPr="00D410C9" w:rsidRDefault="0082596F" w:rsidP="0082596F">
      <w:pPr>
        <w:rPr>
          <w:b w:val="0"/>
          <w:sz w:val="25"/>
          <w:szCs w:val="25"/>
        </w:rPr>
      </w:pPr>
      <w:r w:rsidRPr="00D410C9">
        <w:rPr>
          <w:b w:val="0"/>
          <w:sz w:val="25"/>
          <w:szCs w:val="25"/>
        </w:rPr>
        <w:t>__________________(О.Э. Белобаржевская</w:t>
      </w:r>
      <w:proofErr w:type="gramStart"/>
      <w:r w:rsidRPr="00D410C9">
        <w:rPr>
          <w:b w:val="0"/>
          <w:sz w:val="25"/>
          <w:szCs w:val="25"/>
        </w:rPr>
        <w:t xml:space="preserve"> )                 __________(__________________ )</w:t>
      </w:r>
      <w:proofErr w:type="gramEnd"/>
    </w:p>
    <w:p w:rsidR="0082596F" w:rsidRPr="00D410C9" w:rsidRDefault="0082596F" w:rsidP="0082596F">
      <w:pPr>
        <w:rPr>
          <w:b w:val="0"/>
          <w:sz w:val="25"/>
          <w:szCs w:val="25"/>
        </w:rPr>
      </w:pPr>
      <w:r w:rsidRPr="00D410C9">
        <w:rPr>
          <w:b w:val="0"/>
          <w:sz w:val="25"/>
          <w:szCs w:val="25"/>
        </w:rPr>
        <w:t xml:space="preserve">М.П.     </w:t>
      </w:r>
    </w:p>
    <w:p w:rsidR="0082596F" w:rsidRPr="00D410C9" w:rsidRDefault="0082596F" w:rsidP="0082596F">
      <w:pPr>
        <w:jc w:val="both"/>
      </w:pPr>
    </w:p>
    <w:p w:rsidR="00DD5842" w:rsidRPr="00D410C9" w:rsidRDefault="00DD5842" w:rsidP="0082596F">
      <w:pPr>
        <w:spacing w:line="240" w:lineRule="exact"/>
        <w:ind w:left="5982"/>
        <w:sectPr w:rsidR="00DD5842" w:rsidRPr="00D410C9" w:rsidSect="004635A3">
          <w:pgSz w:w="11906" w:h="16838" w:code="9"/>
          <w:pgMar w:top="1134" w:right="851" w:bottom="1134" w:left="1418" w:header="720" w:footer="720" w:gutter="0"/>
          <w:cols w:space="708"/>
          <w:docGrid w:linePitch="360"/>
        </w:sectPr>
      </w:pPr>
    </w:p>
    <w:p w:rsidR="00D86046" w:rsidRPr="00D410C9" w:rsidRDefault="00DD5842" w:rsidP="00DD5842">
      <w:pPr>
        <w:spacing w:line="240" w:lineRule="exact"/>
        <w:jc w:val="both"/>
        <w:rPr>
          <w:b w:val="0"/>
        </w:rPr>
      </w:pPr>
      <w:r w:rsidRPr="00D410C9">
        <w:rPr>
          <w:b w:val="0"/>
          <w:noProof/>
        </w:rPr>
        <w:lastRenderedPageBreak/>
        <w:pict>
          <v:roundrect id="_x0000_s1082" style="position:absolute;left:0;text-align:left;margin-left:224.6pt;margin-top:-22.95pt;width:45pt;height:19.5pt;z-index:251659776" arcsize="10923f" stroked="f"/>
        </w:pict>
      </w:r>
      <w:r w:rsidRPr="00D410C9">
        <w:rPr>
          <w:b w:val="0"/>
        </w:rPr>
        <w:t>Рассылается: дело, ОЗО, Рыжкова С.В., Половникова Н.В., сайт АМО, прокуратура</w:t>
      </w:r>
    </w:p>
    <w:p w:rsidR="00DD5842" w:rsidRPr="00D410C9" w:rsidRDefault="00DD5842" w:rsidP="00DD5842">
      <w:pPr>
        <w:spacing w:line="240" w:lineRule="exact"/>
        <w:jc w:val="both"/>
        <w:rPr>
          <w:b w:val="0"/>
        </w:rPr>
      </w:pPr>
    </w:p>
    <w:p w:rsidR="00DD5842" w:rsidRPr="00D410C9" w:rsidRDefault="00DD5842" w:rsidP="00DD5842">
      <w:pPr>
        <w:spacing w:line="240" w:lineRule="exact"/>
        <w:jc w:val="both"/>
        <w:rPr>
          <w:b w:val="0"/>
        </w:rPr>
      </w:pPr>
    </w:p>
    <w:tbl>
      <w:tblPr>
        <w:tblpPr w:leftFromText="180" w:rightFromText="180" w:vertAnchor="page" w:horzAnchor="page" w:tblpX="2059" w:tblpY="23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28"/>
      </w:tblGrid>
      <w:tr w:rsidR="00DD5842" w:rsidTr="00DD5842">
        <w:trPr>
          <w:trHeight w:val="6998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42" w:rsidRPr="00D410C9" w:rsidRDefault="00DD5842">
            <w:pPr>
              <w:spacing w:line="300" w:lineRule="exact"/>
              <w:rPr>
                <w:bCs/>
                <w:sz w:val="36"/>
                <w:szCs w:val="20"/>
              </w:rPr>
            </w:pPr>
            <w:r w:rsidRPr="00D410C9">
              <w:rPr>
                <w:bCs/>
                <w:sz w:val="36"/>
              </w:rPr>
              <w:t>Согласовано:</w:t>
            </w:r>
          </w:p>
          <w:p w:rsidR="00DD5842" w:rsidRPr="00D410C9" w:rsidRDefault="00DD5842">
            <w:pPr>
              <w:spacing w:line="300" w:lineRule="exact"/>
              <w:rPr>
                <w:bCs/>
              </w:rPr>
            </w:pPr>
            <w:r w:rsidRPr="00D410C9">
              <w:rPr>
                <w:bCs/>
              </w:rPr>
              <w:t>Заместители главы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rPr>
                <w:bCs/>
              </w:rPr>
              <w:t>администрации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pStyle w:val="21"/>
              <w:spacing w:after="0" w:line="300" w:lineRule="exact"/>
              <w:rPr>
                <w:bCs/>
              </w:rPr>
            </w:pPr>
            <w:r w:rsidRPr="00D410C9">
              <w:rPr>
                <w:bCs/>
              </w:rPr>
              <w:t>Другие заинтересованные</w:t>
            </w:r>
          </w:p>
          <w:p w:rsidR="00DD5842" w:rsidRPr="00D410C9" w:rsidRDefault="00DD5842">
            <w:pPr>
              <w:pStyle w:val="21"/>
              <w:spacing w:after="0" w:line="300" w:lineRule="exact"/>
              <w:rPr>
                <w:bCs/>
              </w:rPr>
            </w:pPr>
            <w:r w:rsidRPr="00D410C9">
              <w:rPr>
                <w:bCs/>
              </w:rPr>
              <w:t>лица</w:t>
            </w:r>
          </w:p>
          <w:p w:rsidR="00DD5842" w:rsidRPr="00D410C9" w:rsidRDefault="00DD5842">
            <w:pPr>
              <w:spacing w:line="300" w:lineRule="exact"/>
              <w:rPr>
                <w:b w:val="0"/>
              </w:rPr>
            </w:pPr>
            <w:r w:rsidRPr="00D410C9">
              <w:t>_______________________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spacing w:line="300" w:lineRule="exact"/>
              <w:rPr>
                <w:sz w:val="26"/>
                <w:szCs w:val="20"/>
              </w:rPr>
            </w:pPr>
            <w:r w:rsidRPr="00D410C9">
              <w:t>_______________________</w:t>
            </w:r>
          </w:p>
          <w:p w:rsidR="00DD5842" w:rsidRPr="00D410C9" w:rsidRDefault="00DD5842">
            <w:pPr>
              <w:pStyle w:val="1"/>
              <w:spacing w:line="300" w:lineRule="exact"/>
              <w:rPr>
                <w:szCs w:val="28"/>
              </w:rPr>
            </w:pPr>
            <w:r w:rsidRPr="00D410C9">
              <w:rPr>
                <w:szCs w:val="28"/>
              </w:rPr>
              <w:t>Юридический отдел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pStyle w:val="1"/>
              <w:spacing w:line="300" w:lineRule="exact"/>
              <w:rPr>
                <w:szCs w:val="28"/>
              </w:rPr>
            </w:pPr>
            <w:r w:rsidRPr="00D410C9">
              <w:rPr>
                <w:szCs w:val="28"/>
              </w:rPr>
              <w:t>Руководитель аппарата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_______________________</w:t>
            </w:r>
          </w:p>
          <w:p w:rsidR="00DD5842" w:rsidRPr="00D410C9" w:rsidRDefault="00DD5842">
            <w:pPr>
              <w:pStyle w:val="1"/>
              <w:spacing w:line="300" w:lineRule="exact"/>
              <w:rPr>
                <w:szCs w:val="28"/>
              </w:rPr>
            </w:pPr>
            <w:r w:rsidRPr="00D410C9">
              <w:rPr>
                <w:szCs w:val="28"/>
              </w:rPr>
              <w:t>Исполнитель:</w:t>
            </w:r>
          </w:p>
          <w:p w:rsidR="00DD5842" w:rsidRPr="00D410C9" w:rsidRDefault="00DD5842">
            <w:pPr>
              <w:spacing w:line="300" w:lineRule="exact"/>
              <w:rPr>
                <w:szCs w:val="20"/>
              </w:rPr>
            </w:pPr>
            <w:r w:rsidRPr="00D410C9">
              <w:t>_______________________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Отметка о проведении ОРВ</w:t>
            </w:r>
          </w:p>
          <w:p w:rsidR="00DD5842" w:rsidRPr="00D410C9" w:rsidRDefault="00DD5842">
            <w:pPr>
              <w:spacing w:line="300" w:lineRule="exact"/>
              <w:rPr>
                <w:b w:val="0"/>
                <w:sz w:val="24"/>
                <w:szCs w:val="24"/>
              </w:rPr>
            </w:pPr>
            <w:r w:rsidRPr="00D410C9">
              <w:rPr>
                <w:b w:val="0"/>
                <w:sz w:val="24"/>
                <w:szCs w:val="24"/>
              </w:rPr>
              <w:t>(заполняется исполнителем):</w:t>
            </w:r>
          </w:p>
          <w:p w:rsidR="00DD5842" w:rsidRPr="00D410C9" w:rsidRDefault="00DD5842">
            <w:pPr>
              <w:spacing w:line="300" w:lineRule="exact"/>
              <w:rPr>
                <w:b w:val="0"/>
              </w:rPr>
            </w:pPr>
            <w:r w:rsidRPr="00D410C9">
              <w:rPr>
                <w:b w:val="0"/>
              </w:rPr>
              <w:t>______________________________________________</w:t>
            </w:r>
          </w:p>
          <w:p w:rsidR="00DD5842" w:rsidRPr="00D410C9" w:rsidRDefault="00DD5842">
            <w:pPr>
              <w:spacing w:line="300" w:lineRule="exact"/>
              <w:rPr>
                <w:b w:val="0"/>
                <w:sz w:val="24"/>
                <w:szCs w:val="24"/>
              </w:rPr>
            </w:pPr>
            <w:r w:rsidRPr="00D410C9">
              <w:rPr>
                <w:b w:val="0"/>
                <w:sz w:val="24"/>
                <w:szCs w:val="24"/>
              </w:rPr>
              <w:t>(приводятся дата и номер заключения Экспертного совета либо указывается, что ОРВ не подлежит)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 xml:space="preserve">Отпечатано </w:t>
            </w:r>
          </w:p>
          <w:p w:rsidR="00DD5842" w:rsidRPr="00D410C9" w:rsidRDefault="00DD5842">
            <w:pPr>
              <w:spacing w:line="300" w:lineRule="exact"/>
            </w:pPr>
            <w:r w:rsidRPr="00D410C9">
              <w:t>в отделе орг. работы и делопроизводства</w:t>
            </w:r>
          </w:p>
          <w:p w:rsidR="00DD5842" w:rsidRDefault="00DD5842">
            <w:pPr>
              <w:spacing w:line="300" w:lineRule="exact"/>
              <w:rPr>
                <w:b w:val="0"/>
                <w:sz w:val="26"/>
                <w:szCs w:val="20"/>
              </w:rPr>
            </w:pPr>
            <w:r w:rsidRPr="00D410C9">
              <w:rPr>
                <w:sz w:val="26"/>
              </w:rPr>
              <w:t>________________________</w:t>
            </w:r>
          </w:p>
          <w:p w:rsidR="00DD5842" w:rsidRDefault="00DD5842"/>
        </w:tc>
      </w:tr>
    </w:tbl>
    <w:p w:rsidR="00DD5842" w:rsidRPr="00DD5842" w:rsidRDefault="00DD5842" w:rsidP="00DD5842">
      <w:pPr>
        <w:spacing w:line="240" w:lineRule="exact"/>
        <w:jc w:val="both"/>
        <w:rPr>
          <w:b w:val="0"/>
        </w:rPr>
      </w:pPr>
    </w:p>
    <w:sectPr w:rsidR="00DD5842" w:rsidRPr="00DD5842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3D4" w:rsidRDefault="005913D4">
      <w:r>
        <w:separator/>
      </w:r>
    </w:p>
  </w:endnote>
  <w:endnote w:type="continuationSeparator" w:id="0">
    <w:p w:rsidR="005913D4" w:rsidRDefault="00591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C9" w:rsidRPr="0066409B" w:rsidRDefault="00D410C9">
    <w:pPr>
      <w:pStyle w:val="aa"/>
      <w:rPr>
        <w:b w:val="0"/>
        <w:sz w:val="20"/>
        <w:szCs w:val="20"/>
      </w:rPr>
    </w:pPr>
    <w:r w:rsidRPr="0066409B">
      <w:rPr>
        <w:b w:val="0"/>
        <w:sz w:val="20"/>
        <w:szCs w:val="20"/>
      </w:rPr>
      <w:t>13507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3D4" w:rsidRDefault="005913D4">
      <w:r>
        <w:separator/>
      </w:r>
    </w:p>
  </w:footnote>
  <w:footnote w:type="continuationSeparator" w:id="0">
    <w:p w:rsidR="005913D4" w:rsidRDefault="005913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0C9" w:rsidRPr="00E54678" w:rsidRDefault="00D410C9" w:rsidP="00E54678">
    <w:pPr>
      <w:pStyle w:val="a9"/>
      <w:jc w:val="center"/>
      <w:rPr>
        <w:b w:val="0"/>
      </w:rPr>
    </w:pPr>
    <w:r w:rsidRPr="00E54678">
      <w:rPr>
        <w:rStyle w:val="ac"/>
        <w:b w:val="0"/>
      </w:rPr>
      <w:fldChar w:fldCharType="begin"/>
    </w:r>
    <w:r w:rsidRPr="00E54678">
      <w:rPr>
        <w:rStyle w:val="ac"/>
        <w:b w:val="0"/>
      </w:rPr>
      <w:instrText xml:space="preserve"> PAGE </w:instrText>
    </w:r>
    <w:r w:rsidRPr="00E54678">
      <w:rPr>
        <w:rStyle w:val="ac"/>
        <w:b w:val="0"/>
      </w:rPr>
      <w:fldChar w:fldCharType="separate"/>
    </w:r>
    <w:r w:rsidR="008A1944">
      <w:rPr>
        <w:rStyle w:val="ac"/>
        <w:b w:val="0"/>
        <w:noProof/>
      </w:rPr>
      <w:t>1</w:t>
    </w:r>
    <w:r w:rsidRPr="00E54678">
      <w:rPr>
        <w:rStyle w:val="ac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A3501"/>
    <w:multiLevelType w:val="hybridMultilevel"/>
    <w:tmpl w:val="68A6FE50"/>
    <w:lvl w:ilvl="0" w:tplc="9F4811F0">
      <w:start w:val="1"/>
      <w:numFmt w:val="decimal"/>
      <w:lvlText w:val="%1)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93E0C10"/>
    <w:multiLevelType w:val="hybridMultilevel"/>
    <w:tmpl w:val="2F040990"/>
    <w:lvl w:ilvl="0" w:tplc="CAF0FE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72301A6"/>
    <w:multiLevelType w:val="hybridMultilevel"/>
    <w:tmpl w:val="4034749E"/>
    <w:lvl w:ilvl="0" w:tplc="E73A192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6BFB"/>
    <w:rsid w:val="000426B2"/>
    <w:rsid w:val="000468E6"/>
    <w:rsid w:val="00053AA6"/>
    <w:rsid w:val="000576B2"/>
    <w:rsid w:val="00064154"/>
    <w:rsid w:val="00064595"/>
    <w:rsid w:val="000649E5"/>
    <w:rsid w:val="00066153"/>
    <w:rsid w:val="0007188D"/>
    <w:rsid w:val="000757C3"/>
    <w:rsid w:val="00082A8A"/>
    <w:rsid w:val="00086675"/>
    <w:rsid w:val="00097994"/>
    <w:rsid w:val="000A7F5C"/>
    <w:rsid w:val="000C2423"/>
    <w:rsid w:val="000C2D90"/>
    <w:rsid w:val="000D6CB6"/>
    <w:rsid w:val="000E18A0"/>
    <w:rsid w:val="0010261E"/>
    <w:rsid w:val="00102964"/>
    <w:rsid w:val="001161A5"/>
    <w:rsid w:val="00130B11"/>
    <w:rsid w:val="00143108"/>
    <w:rsid w:val="00144693"/>
    <w:rsid w:val="00147892"/>
    <w:rsid w:val="00157098"/>
    <w:rsid w:val="0017143F"/>
    <w:rsid w:val="00173CC4"/>
    <w:rsid w:val="00184AF3"/>
    <w:rsid w:val="00197510"/>
    <w:rsid w:val="001A2A01"/>
    <w:rsid w:val="001A3F27"/>
    <w:rsid w:val="001B2E61"/>
    <w:rsid w:val="001D24F6"/>
    <w:rsid w:val="001D297A"/>
    <w:rsid w:val="001E54D3"/>
    <w:rsid w:val="001E7CB2"/>
    <w:rsid w:val="001F1DEC"/>
    <w:rsid w:val="002230E9"/>
    <w:rsid w:val="0022769A"/>
    <w:rsid w:val="00235C68"/>
    <w:rsid w:val="00243AF0"/>
    <w:rsid w:val="00246A4C"/>
    <w:rsid w:val="0025547A"/>
    <w:rsid w:val="00257899"/>
    <w:rsid w:val="0026074B"/>
    <w:rsid w:val="00262D43"/>
    <w:rsid w:val="00262E8D"/>
    <w:rsid w:val="0026786C"/>
    <w:rsid w:val="00293017"/>
    <w:rsid w:val="002A0341"/>
    <w:rsid w:val="002B469E"/>
    <w:rsid w:val="002C1795"/>
    <w:rsid w:val="002D0F85"/>
    <w:rsid w:val="002E0192"/>
    <w:rsid w:val="002E41DD"/>
    <w:rsid w:val="002E71A5"/>
    <w:rsid w:val="003024F2"/>
    <w:rsid w:val="0031035F"/>
    <w:rsid w:val="00311DAC"/>
    <w:rsid w:val="00313BEF"/>
    <w:rsid w:val="00333D47"/>
    <w:rsid w:val="0036013B"/>
    <w:rsid w:val="00374CFE"/>
    <w:rsid w:val="003976A8"/>
    <w:rsid w:val="003A4A30"/>
    <w:rsid w:val="003A5781"/>
    <w:rsid w:val="003A6B43"/>
    <w:rsid w:val="003B127C"/>
    <w:rsid w:val="003B297E"/>
    <w:rsid w:val="003D1F42"/>
    <w:rsid w:val="003D3F4D"/>
    <w:rsid w:val="003E781C"/>
    <w:rsid w:val="003F5FA9"/>
    <w:rsid w:val="00406C28"/>
    <w:rsid w:val="00411BEB"/>
    <w:rsid w:val="00423E82"/>
    <w:rsid w:val="00433290"/>
    <w:rsid w:val="00454CA0"/>
    <w:rsid w:val="00462349"/>
    <w:rsid w:val="004635A3"/>
    <w:rsid w:val="0047083E"/>
    <w:rsid w:val="004772C5"/>
    <w:rsid w:val="00482A25"/>
    <w:rsid w:val="00492C49"/>
    <w:rsid w:val="00496ABE"/>
    <w:rsid w:val="004B7360"/>
    <w:rsid w:val="004B7639"/>
    <w:rsid w:val="004D3AB3"/>
    <w:rsid w:val="004E4FF6"/>
    <w:rsid w:val="004E7249"/>
    <w:rsid w:val="004F6BB4"/>
    <w:rsid w:val="00517D81"/>
    <w:rsid w:val="005258AC"/>
    <w:rsid w:val="005417D4"/>
    <w:rsid w:val="005436A6"/>
    <w:rsid w:val="005656BC"/>
    <w:rsid w:val="005659B0"/>
    <w:rsid w:val="00570F59"/>
    <w:rsid w:val="005769C9"/>
    <w:rsid w:val="00576FA9"/>
    <w:rsid w:val="005801AF"/>
    <w:rsid w:val="005840C7"/>
    <w:rsid w:val="005913D4"/>
    <w:rsid w:val="005955BE"/>
    <w:rsid w:val="005A62AB"/>
    <w:rsid w:val="005B75D4"/>
    <w:rsid w:val="005C1613"/>
    <w:rsid w:val="005C1FB7"/>
    <w:rsid w:val="005D46A2"/>
    <w:rsid w:val="0060376B"/>
    <w:rsid w:val="00605C63"/>
    <w:rsid w:val="00606CE1"/>
    <w:rsid w:val="00610BDE"/>
    <w:rsid w:val="00614803"/>
    <w:rsid w:val="00623D9B"/>
    <w:rsid w:val="00637B64"/>
    <w:rsid w:val="00654061"/>
    <w:rsid w:val="00661195"/>
    <w:rsid w:val="00663957"/>
    <w:rsid w:val="0066409B"/>
    <w:rsid w:val="00675462"/>
    <w:rsid w:val="00680ED0"/>
    <w:rsid w:val="00692F38"/>
    <w:rsid w:val="00695F3F"/>
    <w:rsid w:val="006A0C83"/>
    <w:rsid w:val="006B26B3"/>
    <w:rsid w:val="006B3B89"/>
    <w:rsid w:val="006E3658"/>
    <w:rsid w:val="006F2B94"/>
    <w:rsid w:val="00712C2A"/>
    <w:rsid w:val="00715A69"/>
    <w:rsid w:val="0072455A"/>
    <w:rsid w:val="00726496"/>
    <w:rsid w:val="007318E1"/>
    <w:rsid w:val="00735CE7"/>
    <w:rsid w:val="00742726"/>
    <w:rsid w:val="0075291D"/>
    <w:rsid w:val="007702CC"/>
    <w:rsid w:val="0077679F"/>
    <w:rsid w:val="007A3DFC"/>
    <w:rsid w:val="007C2114"/>
    <w:rsid w:val="007C745C"/>
    <w:rsid w:val="007D5788"/>
    <w:rsid w:val="007E0BF5"/>
    <w:rsid w:val="007E633C"/>
    <w:rsid w:val="007F7D2C"/>
    <w:rsid w:val="008114D7"/>
    <w:rsid w:val="008222C4"/>
    <w:rsid w:val="0082596F"/>
    <w:rsid w:val="00832A03"/>
    <w:rsid w:val="00872180"/>
    <w:rsid w:val="008741B6"/>
    <w:rsid w:val="00876025"/>
    <w:rsid w:val="00892E94"/>
    <w:rsid w:val="008936EC"/>
    <w:rsid w:val="008A1944"/>
    <w:rsid w:val="008B54A8"/>
    <w:rsid w:val="008D4001"/>
    <w:rsid w:val="008F0B60"/>
    <w:rsid w:val="008F0FBD"/>
    <w:rsid w:val="008F73E2"/>
    <w:rsid w:val="00920A1F"/>
    <w:rsid w:val="0092576E"/>
    <w:rsid w:val="00926463"/>
    <w:rsid w:val="0093653B"/>
    <w:rsid w:val="0094289F"/>
    <w:rsid w:val="00951A5F"/>
    <w:rsid w:val="009548F2"/>
    <w:rsid w:val="00960EC8"/>
    <w:rsid w:val="009624CF"/>
    <w:rsid w:val="009636D5"/>
    <w:rsid w:val="00965933"/>
    <w:rsid w:val="009724CF"/>
    <w:rsid w:val="00973543"/>
    <w:rsid w:val="00995CC2"/>
    <w:rsid w:val="009B1243"/>
    <w:rsid w:val="009B28D6"/>
    <w:rsid w:val="009C011A"/>
    <w:rsid w:val="009C3FF2"/>
    <w:rsid w:val="009C458F"/>
    <w:rsid w:val="009C563D"/>
    <w:rsid w:val="009C5954"/>
    <w:rsid w:val="009D012C"/>
    <w:rsid w:val="009E6042"/>
    <w:rsid w:val="00A15379"/>
    <w:rsid w:val="00A16F73"/>
    <w:rsid w:val="00A23B64"/>
    <w:rsid w:val="00A272AC"/>
    <w:rsid w:val="00A36801"/>
    <w:rsid w:val="00A442D4"/>
    <w:rsid w:val="00A54A0A"/>
    <w:rsid w:val="00A60A4F"/>
    <w:rsid w:val="00A61915"/>
    <w:rsid w:val="00A63F85"/>
    <w:rsid w:val="00A640B0"/>
    <w:rsid w:val="00A701BA"/>
    <w:rsid w:val="00A91AFF"/>
    <w:rsid w:val="00AB0707"/>
    <w:rsid w:val="00AB176C"/>
    <w:rsid w:val="00AB1B7F"/>
    <w:rsid w:val="00AB3FF7"/>
    <w:rsid w:val="00AB570B"/>
    <w:rsid w:val="00AC0F61"/>
    <w:rsid w:val="00AC3573"/>
    <w:rsid w:val="00AD247B"/>
    <w:rsid w:val="00AE0B25"/>
    <w:rsid w:val="00AE4CFC"/>
    <w:rsid w:val="00B01DB0"/>
    <w:rsid w:val="00B127A1"/>
    <w:rsid w:val="00B26329"/>
    <w:rsid w:val="00B45294"/>
    <w:rsid w:val="00B60C2B"/>
    <w:rsid w:val="00B70327"/>
    <w:rsid w:val="00B83C0A"/>
    <w:rsid w:val="00B87D7A"/>
    <w:rsid w:val="00B921B5"/>
    <w:rsid w:val="00BA761D"/>
    <w:rsid w:val="00BB710B"/>
    <w:rsid w:val="00BC6BAC"/>
    <w:rsid w:val="00BD4F17"/>
    <w:rsid w:val="00BF0255"/>
    <w:rsid w:val="00BF29D2"/>
    <w:rsid w:val="00C17F88"/>
    <w:rsid w:val="00C3698F"/>
    <w:rsid w:val="00C708B3"/>
    <w:rsid w:val="00C7223F"/>
    <w:rsid w:val="00C87EB1"/>
    <w:rsid w:val="00C96506"/>
    <w:rsid w:val="00CA263E"/>
    <w:rsid w:val="00CA2705"/>
    <w:rsid w:val="00CA5E11"/>
    <w:rsid w:val="00CA7B2C"/>
    <w:rsid w:val="00CB520C"/>
    <w:rsid w:val="00CC291D"/>
    <w:rsid w:val="00CC2BEA"/>
    <w:rsid w:val="00CD3022"/>
    <w:rsid w:val="00CE6B1E"/>
    <w:rsid w:val="00CE70C3"/>
    <w:rsid w:val="00CF0557"/>
    <w:rsid w:val="00CF42C6"/>
    <w:rsid w:val="00D01CF3"/>
    <w:rsid w:val="00D33606"/>
    <w:rsid w:val="00D3375D"/>
    <w:rsid w:val="00D410C9"/>
    <w:rsid w:val="00D46394"/>
    <w:rsid w:val="00D63959"/>
    <w:rsid w:val="00D70F4A"/>
    <w:rsid w:val="00D74092"/>
    <w:rsid w:val="00D84F61"/>
    <w:rsid w:val="00D86046"/>
    <w:rsid w:val="00D87629"/>
    <w:rsid w:val="00D87A23"/>
    <w:rsid w:val="00D92E36"/>
    <w:rsid w:val="00D9498B"/>
    <w:rsid w:val="00D96718"/>
    <w:rsid w:val="00D96B95"/>
    <w:rsid w:val="00DB62CB"/>
    <w:rsid w:val="00DC0ECB"/>
    <w:rsid w:val="00DD04FA"/>
    <w:rsid w:val="00DD5842"/>
    <w:rsid w:val="00DE0A5A"/>
    <w:rsid w:val="00DE1A91"/>
    <w:rsid w:val="00DF3619"/>
    <w:rsid w:val="00E0217A"/>
    <w:rsid w:val="00E03FEA"/>
    <w:rsid w:val="00E20B8C"/>
    <w:rsid w:val="00E26DE7"/>
    <w:rsid w:val="00E366BC"/>
    <w:rsid w:val="00E44A2C"/>
    <w:rsid w:val="00E51DC5"/>
    <w:rsid w:val="00E54678"/>
    <w:rsid w:val="00E57990"/>
    <w:rsid w:val="00E6378E"/>
    <w:rsid w:val="00E6512F"/>
    <w:rsid w:val="00E734AC"/>
    <w:rsid w:val="00E76A23"/>
    <w:rsid w:val="00E84878"/>
    <w:rsid w:val="00E86C27"/>
    <w:rsid w:val="00E87DF5"/>
    <w:rsid w:val="00E910DF"/>
    <w:rsid w:val="00E91558"/>
    <w:rsid w:val="00EA12A0"/>
    <w:rsid w:val="00EA4D83"/>
    <w:rsid w:val="00EB6420"/>
    <w:rsid w:val="00ED1078"/>
    <w:rsid w:val="00F12556"/>
    <w:rsid w:val="00F22F1F"/>
    <w:rsid w:val="00F263B5"/>
    <w:rsid w:val="00F31ED4"/>
    <w:rsid w:val="00F46033"/>
    <w:rsid w:val="00F46A4B"/>
    <w:rsid w:val="00F76515"/>
    <w:rsid w:val="00F87979"/>
    <w:rsid w:val="00F930DD"/>
    <w:rsid w:val="00F96052"/>
    <w:rsid w:val="00FA6579"/>
    <w:rsid w:val="00FC2A96"/>
    <w:rsid w:val="00FD3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492C49"/>
    <w:pPr>
      <w:keepNext/>
      <w:outlineLvl w:val="0"/>
    </w:pPr>
    <w:rPr>
      <w:bCs/>
      <w:szCs w:val="20"/>
    </w:rPr>
  </w:style>
  <w:style w:type="paragraph" w:styleId="2">
    <w:name w:val="heading 2"/>
    <w:basedOn w:val="a"/>
    <w:next w:val="a"/>
    <w:link w:val="20"/>
    <w:unhideWhenUsed/>
    <w:qFormat/>
    <w:rsid w:val="00A272AC"/>
    <w:pPr>
      <w:keepNext/>
      <w:spacing w:before="240" w:after="60"/>
      <w:outlineLvl w:val="1"/>
    </w:pPr>
    <w:rPr>
      <w:rFonts w:ascii="Calibri Light" w:hAnsi="Calibri Light"/>
      <w:bCs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styleId="ac">
    <w:name w:val="page number"/>
    <w:basedOn w:val="a0"/>
    <w:rsid w:val="00E54678"/>
  </w:style>
  <w:style w:type="paragraph" w:styleId="21">
    <w:name w:val="Body Text 2"/>
    <w:basedOn w:val="a"/>
    <w:rsid w:val="00492C49"/>
    <w:pPr>
      <w:spacing w:after="120" w:line="480" w:lineRule="auto"/>
    </w:pPr>
  </w:style>
  <w:style w:type="character" w:styleId="ad">
    <w:name w:val="Hyperlink"/>
    <w:rsid w:val="00973543"/>
    <w:rPr>
      <w:color w:val="0000FF"/>
      <w:u w:val="single"/>
    </w:rPr>
  </w:style>
  <w:style w:type="character" w:customStyle="1" w:styleId="20">
    <w:name w:val="Заголовок 2 Знак"/>
    <w:link w:val="2"/>
    <w:rsid w:val="00A272A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2">
    <w:name w:val="Body Text Indent 2"/>
    <w:basedOn w:val="a"/>
    <w:link w:val="23"/>
    <w:rsid w:val="005A62AB"/>
    <w:pPr>
      <w:spacing w:after="120" w:line="480" w:lineRule="auto"/>
      <w:ind w:left="283"/>
    </w:pPr>
    <w:rPr>
      <w:lang/>
    </w:rPr>
  </w:style>
  <w:style w:type="character" w:customStyle="1" w:styleId="23">
    <w:name w:val="Основной текст с отступом 2 Знак"/>
    <w:link w:val="22"/>
    <w:rsid w:val="005A62AB"/>
    <w:rPr>
      <w:b/>
      <w:sz w:val="28"/>
      <w:szCs w:val="28"/>
    </w:rPr>
  </w:style>
  <w:style w:type="paragraph" w:styleId="ae">
    <w:name w:val="Body Text Indent"/>
    <w:basedOn w:val="a"/>
    <w:link w:val="af"/>
    <w:rsid w:val="005A62AB"/>
    <w:pPr>
      <w:spacing w:after="120"/>
      <w:ind w:left="283"/>
    </w:pPr>
    <w:rPr>
      <w:b w:val="0"/>
      <w:szCs w:val="20"/>
      <w:lang/>
    </w:rPr>
  </w:style>
  <w:style w:type="character" w:customStyle="1" w:styleId="af">
    <w:name w:val="Основной текст с отступом Знак"/>
    <w:link w:val="ae"/>
    <w:rsid w:val="005A62AB"/>
    <w:rPr>
      <w:sz w:val="28"/>
    </w:rPr>
  </w:style>
  <w:style w:type="paragraph" w:styleId="3">
    <w:name w:val="Body Text Indent 3"/>
    <w:basedOn w:val="a"/>
    <w:link w:val="30"/>
    <w:rsid w:val="00DC0ECB"/>
    <w:pPr>
      <w:spacing w:after="120"/>
      <w:ind w:left="283"/>
    </w:pPr>
    <w:rPr>
      <w:sz w:val="16"/>
      <w:szCs w:val="16"/>
      <w:lang/>
    </w:rPr>
  </w:style>
  <w:style w:type="character" w:customStyle="1" w:styleId="30">
    <w:name w:val="Основной текст с отступом 3 Знак"/>
    <w:link w:val="3"/>
    <w:rsid w:val="00DC0ECB"/>
    <w:rPr>
      <w:b/>
      <w:sz w:val="16"/>
      <w:szCs w:val="16"/>
    </w:rPr>
  </w:style>
  <w:style w:type="paragraph" w:customStyle="1" w:styleId="ConsPlusNormal">
    <w:name w:val="ConsPlusNormal"/>
    <w:rsid w:val="00DE1A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link w:val="af1"/>
    <w:uiPriority w:val="1"/>
    <w:qFormat/>
    <w:rsid w:val="00B83C0A"/>
    <w:pPr>
      <w:ind w:left="720" w:firstLine="709"/>
      <w:contextualSpacing/>
      <w:jc w:val="both"/>
    </w:pPr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af1">
    <w:name w:val="Абзац списка Знак"/>
    <w:link w:val="af0"/>
    <w:uiPriority w:val="1"/>
    <w:locked/>
    <w:rsid w:val="00B83C0A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basedOn w:val="a0"/>
    <w:uiPriority w:val="22"/>
    <w:qFormat/>
    <w:rsid w:val="00C9650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hyperlink" Target="mailto:company@sberbank-ast.ru" TargetMode="External"/><Relationship Id="rId18" Type="http://schemas.openxmlformats.org/officeDocument/2006/relationships/hyperlink" Target="https://utp.sberbank-ast.ru/Main/Notice/988/Reglament" TargetMode="External"/><Relationship Id="rId26" Type="http://schemas.openxmlformats.org/officeDocument/2006/relationships/hyperlink" Target="consultantplus://offline/ref=198E60D174D57422C06B82102E6E1EB7F2612D9F522843BE19FBB78B99E492230A8B705146F61128B6D27840E9F7FCF5FBF120BF4B6EE2D9W436J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p.sberbank-ast.ru/Main/Notice/697/Requisites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sberbank-ast.ru" TargetMode="External"/><Relationship Id="rId17" Type="http://schemas.openxmlformats.org/officeDocument/2006/relationships/hyperlink" Target="https://login.consultant.ru/link/?req=doc&amp;base=RZR&amp;n=500137&amp;dst=101232" TargetMode="External"/><Relationship Id="rId25" Type="http://schemas.openxmlformats.org/officeDocument/2006/relationships/hyperlink" Target="https://login.consultant.ru/link/?req=doc&amp;base=RZR&amp;n=500137&amp;dst=10123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500137&amp;dst=702" TargetMode="External"/><Relationship Id="rId20" Type="http://schemas.openxmlformats.org/officeDocument/2006/relationships/hyperlink" Target="https://aleksraion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tp.sberbank-ast.ru" TargetMode="External"/><Relationship Id="rId24" Type="http://schemas.openxmlformats.org/officeDocument/2006/relationships/hyperlink" Target="https://login.consultant.ru/link/?req=doc&amp;base=RZR&amp;n=500137&amp;dst=7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ZR&amp;n=500137&amp;dst=690" TargetMode="External"/><Relationship Id="rId23" Type="http://schemas.openxmlformats.org/officeDocument/2006/relationships/hyperlink" Target="https://login.consultant.ru/link/?req=doc&amp;base=RZR&amp;n=500137&amp;dst=690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RZR&amp;n=500137&amp;dst=689" TargetMode="External"/><Relationship Id="rId22" Type="http://schemas.openxmlformats.org/officeDocument/2006/relationships/hyperlink" Target="https://login.consultant.ru/link/?req=doc&amp;base=RZR&amp;n=500137&amp;dst=689" TargetMode="External"/><Relationship Id="rId27" Type="http://schemas.openxmlformats.org/officeDocument/2006/relationships/hyperlink" Target="consultantplus://offline/ref=198E60D174D57422C06B82102E6E1EB7F2612D9F522843BE19FBB78B99E492230A8B705146F61128B6D27840E9F7FCF5FBF120BF4B6EE2D9W436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1</TotalTime>
  <Pages>18</Pages>
  <Words>5833</Words>
  <Characters>33251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аукциона по про-даже земельного участка</vt:lpstr>
    </vt:vector>
  </TitlesOfParts>
  <Company>XXXXX</Company>
  <LinksUpToDate>false</LinksUpToDate>
  <CharactersWithSpaces>39006</CharactersWithSpaces>
  <SharedDoc>false</SharedDoc>
  <HLinks>
    <vt:vector size="114" baseType="variant">
      <vt:variant>
        <vt:i4>3276850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consultantplus://offline/ref=198E60D174D57422C06B82102E6E1EB7F2612D9F522843BE19FBB78B99E492230A8B705146F61128B6D27840E9F7FCF5FBF120BF4B6EE2D9W436J</vt:lpwstr>
      </vt:variant>
      <vt:variant>
        <vt:lpwstr/>
      </vt:variant>
      <vt:variant>
        <vt:i4>3276850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consultantplus://offline/ref=198E60D174D57422C06B82102E6E1EB7F2612D9F522843BE19FBB78B99E492230A8B705146F61128B6D27840E9F7FCF5FBF120BF4B6EE2D9W436J</vt:lpwstr>
      </vt:variant>
      <vt:variant>
        <vt:lpwstr/>
      </vt:variant>
      <vt:variant>
        <vt:i4>2687085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https://login.consultant.ru/link/?req=doc&amp;base=RZR&amp;n=500137&amp;dst=101232</vt:lpwstr>
      </vt:variant>
      <vt:variant>
        <vt:lpwstr/>
      </vt:variant>
      <vt:variant>
        <vt:i4>2687081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https://login.consultant.ru/link/?req=doc&amp;base=RZR&amp;n=500137&amp;dst=702</vt:lpwstr>
      </vt:variant>
      <vt:variant>
        <vt:lpwstr/>
      </vt:variant>
      <vt:variant>
        <vt:i4>2097256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https://login.consultant.ru/link/?req=doc&amp;base=RZR&amp;n=500137&amp;dst=690</vt:lpwstr>
      </vt:variant>
      <vt:variant>
        <vt:lpwstr/>
      </vt:variant>
      <vt:variant>
        <vt:i4>2162792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https://login.consultant.ru/link/?req=doc&amp;base=RZR&amp;n=500137&amp;dst=689</vt:lpwstr>
      </vt:variant>
      <vt:variant>
        <vt:lpwstr/>
      </vt:variant>
      <vt:variant>
        <vt:i4>5308418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3276917</vt:i4>
      </vt:variant>
      <vt:variant>
        <vt:i4>33</vt:i4>
      </vt:variant>
      <vt:variant>
        <vt:i4>0</vt:i4>
      </vt:variant>
      <vt:variant>
        <vt:i4>5</vt:i4>
      </vt:variant>
      <vt:variant>
        <vt:lpwstr>https://utp.sberbank-ast.ru/Main/Notice/697/Requisites</vt:lpwstr>
      </vt:variant>
      <vt:variant>
        <vt:lpwstr/>
      </vt:variant>
      <vt:variant>
        <vt:i4>4063330</vt:i4>
      </vt:variant>
      <vt:variant>
        <vt:i4>30</vt:i4>
      </vt:variant>
      <vt:variant>
        <vt:i4>0</vt:i4>
      </vt:variant>
      <vt:variant>
        <vt:i4>5</vt:i4>
      </vt:variant>
      <vt:variant>
        <vt:lpwstr>https://aleksraion.ru/</vt:lpwstr>
      </vt:variant>
      <vt:variant>
        <vt:lpwstr/>
      </vt:variant>
      <vt:variant>
        <vt:i4>524354</vt:i4>
      </vt:variant>
      <vt:variant>
        <vt:i4>27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6094850</vt:i4>
      </vt:variant>
      <vt:variant>
        <vt:i4>24</vt:i4>
      </vt:variant>
      <vt:variant>
        <vt:i4>0</vt:i4>
      </vt:variant>
      <vt:variant>
        <vt:i4>5</vt:i4>
      </vt:variant>
      <vt:variant>
        <vt:lpwstr>https://utp.sberbank-ast.ru/Main/Notice/988/Reglament</vt:lpwstr>
      </vt:variant>
      <vt:variant>
        <vt:lpwstr/>
      </vt:variant>
      <vt:variant>
        <vt:i4>2687085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https://login.consultant.ru/link/?req=doc&amp;base=RZR&amp;n=500137&amp;dst=101232</vt:lpwstr>
      </vt:variant>
      <vt:variant>
        <vt:lpwstr/>
      </vt:variant>
      <vt:variant>
        <vt:i4>2687081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https://login.consultant.ru/link/?req=doc&amp;base=RZR&amp;n=500137&amp;dst=702</vt:lpwstr>
      </vt:variant>
      <vt:variant>
        <vt:lpwstr/>
      </vt:variant>
      <vt:variant>
        <vt:i4>2097256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https://login.consultant.ru/link/?req=doc&amp;base=RZR&amp;n=500137&amp;dst=690</vt:lpwstr>
      </vt:variant>
      <vt:variant>
        <vt:lpwstr/>
      </vt:variant>
      <vt:variant>
        <vt:i4>2162792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https://login.consultant.ru/link/?req=doc&amp;base=RZR&amp;n=500137&amp;dst=689</vt:lpwstr>
      </vt:variant>
      <vt:variant>
        <vt:lpwstr/>
      </vt:variant>
      <vt:variant>
        <vt:i4>7012358</vt:i4>
      </vt:variant>
      <vt:variant>
        <vt:i4>9</vt:i4>
      </vt:variant>
      <vt:variant>
        <vt:i4>0</vt:i4>
      </vt:variant>
      <vt:variant>
        <vt:i4>5</vt:i4>
      </vt:variant>
      <vt:variant>
        <vt:lpwstr>mailto:company@sberbank-ast.ru</vt:lpwstr>
      </vt:variant>
      <vt:variant>
        <vt:lpwstr/>
      </vt:variant>
      <vt:variant>
        <vt:i4>3407917</vt:i4>
      </vt:variant>
      <vt:variant>
        <vt:i4>6</vt:i4>
      </vt:variant>
      <vt:variant>
        <vt:i4>0</vt:i4>
      </vt:variant>
      <vt:variant>
        <vt:i4>5</vt:i4>
      </vt:variant>
      <vt:variant>
        <vt:lpwstr>http://www.sberbank-ast.ru/</vt:lpwstr>
      </vt:variant>
      <vt:variant>
        <vt:lpwstr/>
      </vt:variant>
      <vt:variant>
        <vt:i4>3211310</vt:i4>
      </vt:variant>
      <vt:variant>
        <vt:i4>3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аукциона по про-даже земельного участка</dc:title>
  <dc:creator>User</dc:creator>
  <cp:lastModifiedBy>Ання</cp:lastModifiedBy>
  <cp:revision>2</cp:revision>
  <cp:lastPrinted>2026-02-25T06:07:00Z</cp:lastPrinted>
  <dcterms:created xsi:type="dcterms:W3CDTF">2026-02-27T10:25:00Z</dcterms:created>
  <dcterms:modified xsi:type="dcterms:W3CDTF">2026-02-27T10:25:00Z</dcterms:modified>
</cp:coreProperties>
</file>